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42D0C088" w14:textId="77777777" w:rsidTr="001D4135">
        <w:trPr>
          <w:trHeight w:hRule="exact" w:val="567"/>
        </w:trPr>
        <w:tc>
          <w:tcPr>
            <w:tcW w:w="284" w:type="dxa"/>
            <w:shd w:val="clear" w:color="auto" w:fill="0077B3" w:themeFill="accent1"/>
          </w:tcPr>
          <w:p w14:paraId="4F975552" w14:textId="77777777" w:rsidR="00CE460E" w:rsidRDefault="00CE460E" w:rsidP="00C96934"/>
        </w:tc>
        <w:tc>
          <w:tcPr>
            <w:tcW w:w="7937" w:type="dxa"/>
            <w:tcBorders>
              <w:bottom w:val="single" w:sz="8" w:space="0" w:color="FFFFFF" w:themeColor="background1"/>
            </w:tcBorders>
            <w:shd w:val="clear" w:color="auto" w:fill="0077B3" w:themeFill="accent1"/>
          </w:tcPr>
          <w:p w14:paraId="7BB0FB09" w14:textId="77777777" w:rsidR="00CE460E" w:rsidRDefault="00CE460E" w:rsidP="001D4135"/>
        </w:tc>
        <w:tc>
          <w:tcPr>
            <w:tcW w:w="2268" w:type="dxa"/>
            <w:tcBorders>
              <w:bottom w:val="single" w:sz="8" w:space="0" w:color="FFFFFF" w:themeColor="background1"/>
            </w:tcBorders>
            <w:shd w:val="clear" w:color="auto" w:fill="0077B3" w:themeFill="accent1"/>
          </w:tcPr>
          <w:p w14:paraId="4F9B76B7" w14:textId="77777777" w:rsidR="00CE460E" w:rsidRDefault="00CE460E" w:rsidP="0053392F">
            <w:pPr>
              <w:jc w:val="right"/>
            </w:pPr>
          </w:p>
        </w:tc>
        <w:tc>
          <w:tcPr>
            <w:tcW w:w="284" w:type="dxa"/>
            <w:shd w:val="clear" w:color="auto" w:fill="0077B3" w:themeFill="accent1"/>
          </w:tcPr>
          <w:p w14:paraId="1A261A6E" w14:textId="77777777" w:rsidR="00CE460E" w:rsidRDefault="00CE460E" w:rsidP="00C96934"/>
        </w:tc>
      </w:tr>
      <w:tr w:rsidR="00CE460E" w14:paraId="76F61FDD" w14:textId="77777777" w:rsidTr="00A62C15">
        <w:trPr>
          <w:trHeight w:hRule="exact" w:val="454"/>
        </w:trPr>
        <w:tc>
          <w:tcPr>
            <w:tcW w:w="284" w:type="dxa"/>
            <w:shd w:val="clear" w:color="auto" w:fill="0077B3" w:themeFill="accent1"/>
          </w:tcPr>
          <w:p w14:paraId="5D7701B0" w14:textId="77777777" w:rsidR="00CE460E" w:rsidRDefault="00CE460E" w:rsidP="00C96934"/>
        </w:tc>
        <w:tc>
          <w:tcPr>
            <w:tcW w:w="7937" w:type="dxa"/>
            <w:tcBorders>
              <w:top w:val="single" w:sz="8" w:space="0" w:color="FFFFFF" w:themeColor="background1"/>
            </w:tcBorders>
            <w:shd w:val="clear" w:color="auto" w:fill="0077B3" w:themeFill="accent1"/>
          </w:tcPr>
          <w:p w14:paraId="3988A670" w14:textId="77777777" w:rsidR="00CE460E" w:rsidRDefault="00CE460E" w:rsidP="00C96934"/>
        </w:tc>
        <w:tc>
          <w:tcPr>
            <w:tcW w:w="2268" w:type="dxa"/>
            <w:tcBorders>
              <w:top w:val="single" w:sz="8" w:space="0" w:color="FFFFFF" w:themeColor="background1"/>
            </w:tcBorders>
            <w:shd w:val="clear" w:color="auto" w:fill="0077B3" w:themeFill="accent1"/>
          </w:tcPr>
          <w:p w14:paraId="4A65E6EF" w14:textId="77777777" w:rsidR="00CE460E" w:rsidRDefault="00CE460E" w:rsidP="00C96934"/>
        </w:tc>
        <w:tc>
          <w:tcPr>
            <w:tcW w:w="284" w:type="dxa"/>
            <w:shd w:val="clear" w:color="auto" w:fill="0077B3" w:themeFill="accent1"/>
          </w:tcPr>
          <w:p w14:paraId="42594D45" w14:textId="77777777" w:rsidR="00CE460E" w:rsidRDefault="00CE460E" w:rsidP="00C96934"/>
        </w:tc>
      </w:tr>
      <w:tr w:rsidR="00CE460E" w14:paraId="44301B53" w14:textId="77777777" w:rsidTr="00A62C15">
        <w:trPr>
          <w:cantSplit/>
          <w:trHeight w:hRule="exact" w:val="737"/>
        </w:trPr>
        <w:tc>
          <w:tcPr>
            <w:tcW w:w="284" w:type="dxa"/>
            <w:shd w:val="clear" w:color="auto" w:fill="0077B3" w:themeFill="accent1"/>
          </w:tcPr>
          <w:p w14:paraId="5B314C48" w14:textId="77777777" w:rsidR="00CE460E" w:rsidRDefault="00CE460E" w:rsidP="00C96934"/>
        </w:tc>
        <w:tc>
          <w:tcPr>
            <w:tcW w:w="7937" w:type="dxa"/>
            <w:shd w:val="clear" w:color="auto" w:fill="0077B3" w:themeFill="accent1"/>
          </w:tcPr>
          <w:p w14:paraId="0D484EAF" w14:textId="77777777" w:rsidR="00CE460E" w:rsidRDefault="00CE460E" w:rsidP="00E42830">
            <w:pPr>
              <w:pStyle w:val="Titel"/>
            </w:pPr>
            <w:r>
              <w:t>Pædagogisk læreplan for</w:t>
            </w:r>
          </w:p>
        </w:tc>
        <w:tc>
          <w:tcPr>
            <w:tcW w:w="2268" w:type="dxa"/>
            <w:vMerge w:val="restart"/>
            <w:shd w:val="clear" w:color="auto" w:fill="0077B3" w:themeFill="accent1"/>
          </w:tcPr>
          <w:p w14:paraId="29FF51F6" w14:textId="77777777" w:rsidR="00CE460E" w:rsidRDefault="0053392F" w:rsidP="0053392F">
            <w:pPr>
              <w:jc w:val="right"/>
            </w:pPr>
            <w:r>
              <w:rPr>
                <w:noProof/>
                <w:lang w:eastAsia="da-DK"/>
              </w:rPr>
              <w:drawing>
                <wp:inline distT="0" distB="0" distL="0" distR="0" wp14:anchorId="7C1E1CAD" wp14:editId="2A3F09FE">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42F821A9" w14:textId="77777777" w:rsidR="00CE460E" w:rsidRDefault="00CE460E" w:rsidP="00C96934"/>
        </w:tc>
      </w:tr>
      <w:tr w:rsidR="00CE460E" w14:paraId="0AE2895F" w14:textId="77777777" w:rsidTr="00A62C15">
        <w:trPr>
          <w:cantSplit/>
          <w:trHeight w:val="1077"/>
        </w:trPr>
        <w:tc>
          <w:tcPr>
            <w:tcW w:w="284" w:type="dxa"/>
            <w:shd w:val="clear" w:color="auto" w:fill="0077B3" w:themeFill="accent1"/>
          </w:tcPr>
          <w:p w14:paraId="04950B35"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64DBB1BD" w14:textId="77777777" w:rsidR="00CE460E" w:rsidRDefault="00D4660E" w:rsidP="00994526">
                <w:pPr>
                  <w:pStyle w:val="Undertitel"/>
                </w:pPr>
                <w:r>
                  <w:t>Børnehuset Sct. Anna</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5B3E966C" w14:textId="77777777" w:rsidR="00CE460E" w:rsidRDefault="00D4660E" w:rsidP="00A62C15">
                <w:pPr>
                  <w:pStyle w:val="Undertitel"/>
                  <w:spacing w:after="284"/>
                </w:pPr>
                <w:r>
                  <w:t>20</w:t>
                </w:r>
                <w:r w:rsidR="00DE1A22">
                  <w:t>20</w:t>
                </w:r>
              </w:p>
            </w:sdtContent>
          </w:sdt>
        </w:tc>
        <w:tc>
          <w:tcPr>
            <w:tcW w:w="2268" w:type="dxa"/>
            <w:vMerge/>
            <w:shd w:val="clear" w:color="auto" w:fill="0077B3" w:themeFill="accent1"/>
          </w:tcPr>
          <w:p w14:paraId="0B1D8341" w14:textId="77777777" w:rsidR="00CE460E" w:rsidRDefault="00CE460E" w:rsidP="00C96934"/>
        </w:tc>
        <w:tc>
          <w:tcPr>
            <w:tcW w:w="284" w:type="dxa"/>
            <w:shd w:val="clear" w:color="auto" w:fill="0077B3" w:themeFill="accent1"/>
          </w:tcPr>
          <w:p w14:paraId="06411C2C" w14:textId="77777777" w:rsidR="00CE460E" w:rsidRDefault="00CE460E" w:rsidP="00C96934"/>
        </w:tc>
      </w:tr>
    </w:tbl>
    <w:p w14:paraId="2FBCBCA2" w14:textId="77777777" w:rsidR="00B23B09" w:rsidRDefault="00B23B09" w:rsidP="00C96934"/>
    <w:p w14:paraId="769D5263"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F6F138A" wp14:editId="734D6CCC">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7671C115" w14:textId="77777777" w:rsidR="006D57D6" w:rsidRDefault="006D57D6" w:rsidP="00924C1F">
                            <w:pPr>
                              <w:jc w:val="center"/>
                            </w:pPr>
                            <w:r>
                              <w:rPr>
                                <w:noProof/>
                                <w:lang w:eastAsia="da-DK"/>
                              </w:rPr>
                              <w:drawing>
                                <wp:inline distT="0" distB="0" distL="0" distR="0" wp14:anchorId="5969E292" wp14:editId="2091694A">
                                  <wp:extent cx="6152359" cy="5462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172107" cy="547980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F138A"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7671C115" w14:textId="77777777" w:rsidR="006D57D6" w:rsidRDefault="006D57D6" w:rsidP="00924C1F">
                      <w:pPr>
                        <w:jc w:val="center"/>
                      </w:pPr>
                      <w:r>
                        <w:rPr>
                          <w:noProof/>
                          <w:lang w:eastAsia="da-DK"/>
                        </w:rPr>
                        <w:drawing>
                          <wp:inline distT="0" distB="0" distL="0" distR="0" wp14:anchorId="5969E292" wp14:editId="2091694A">
                            <wp:extent cx="6152359" cy="5462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172107" cy="5479803"/>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7C53BBE0" wp14:editId="335B84A0">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4F61369C" w14:textId="77777777" w:rsidR="006D57D6" w:rsidRPr="003D4CFD" w:rsidRDefault="006D57D6"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BBE0"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4F61369C" w14:textId="77777777" w:rsidR="006D57D6" w:rsidRPr="003D4CFD" w:rsidRDefault="006D57D6"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0C6EA15F" w14:textId="77777777" w:rsidR="00247A1D" w:rsidRDefault="00247A1D" w:rsidP="00247A1D">
      <w:pPr>
        <w:jc w:val="center"/>
      </w:pPr>
    </w:p>
    <w:p w14:paraId="0B31614D"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006E8BC3" w14:textId="77777777"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595024E9" w14:textId="77777777" w:rsidTr="0070357C">
        <w:trPr>
          <w:cantSplit/>
          <w:trHeight w:hRule="exact" w:val="1758"/>
        </w:trPr>
        <w:tc>
          <w:tcPr>
            <w:tcW w:w="9628" w:type="dxa"/>
          </w:tcPr>
          <w:p w14:paraId="2BF46194" w14:textId="77777777" w:rsidR="0036270F" w:rsidRDefault="0036270F" w:rsidP="006C01ED">
            <w:pPr>
              <w:pStyle w:val="Overskrift1"/>
              <w:spacing w:before="0"/>
            </w:pPr>
            <w:r>
              <w:t>Ramme for udarbejdelse</w:t>
            </w:r>
            <w:r w:rsidR="00B65F98">
              <w:t xml:space="preserve"> </w:t>
            </w:r>
            <w:r>
              <w:t>af den pædagogiske læreplan</w:t>
            </w:r>
          </w:p>
        </w:tc>
      </w:tr>
      <w:tr w:rsidR="00946390" w14:paraId="3A861E02" w14:textId="77777777" w:rsidTr="0070357C">
        <w:trPr>
          <w:cantSplit/>
        </w:trPr>
        <w:tc>
          <w:tcPr>
            <w:tcW w:w="9628" w:type="dxa"/>
            <w:tcMar>
              <w:top w:w="454" w:type="dxa"/>
            </w:tcMar>
          </w:tcPr>
          <w:p w14:paraId="72A4E22F" w14:textId="77777777" w:rsidR="00946390" w:rsidRDefault="00946390" w:rsidP="00946390">
            <w:r>
              <w:rPr>
                <w:noProof/>
                <w:lang w:eastAsia="da-DK"/>
              </w:rPr>
              <w:drawing>
                <wp:inline distT="0" distB="0" distL="0" distR="0" wp14:anchorId="58FBB887" wp14:editId="4BE2FB0B">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463A1329" w14:textId="77777777" w:rsidR="0036270F" w:rsidRDefault="0036270F" w:rsidP="0036270F"/>
    <w:p w14:paraId="3CFDDCF8"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7212DE19"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8DF5446" w14:textId="77777777" w:rsidR="00047E0D" w:rsidRPr="005E05C2" w:rsidRDefault="00047E0D" w:rsidP="00507E9F">
      <w:pPr>
        <w:suppressAutoHyphens/>
      </w:pPr>
      <w:r w:rsidRPr="005E05C2">
        <w:t xml:space="preserve">Rammen for at udarbejde den pædagogiske læreplan er dagtilbudsloven og dens overordnede </w:t>
      </w:r>
      <w:r w:rsidRPr="005E05C2">
        <w:t>formålsbestemmelse samt den tilhørende bekendt</w:t>
      </w:r>
      <w:r w:rsidR="00507E9F">
        <w:softHyphen/>
      </w:r>
      <w:r w:rsidRPr="005E05C2">
        <w:t xml:space="preserve">gørelse. Loven og bekendtgørelsen er udfoldet i publikationen </w:t>
      </w:r>
      <w:hyperlink r:id="rId14" w:history="1">
        <w:r w:rsidRPr="00333CD2">
          <w:rPr>
            <w:rStyle w:val="Hyperlink"/>
            <w:i/>
          </w:rPr>
          <w:t>Den styrkede pædagogiske læreplan, Rammer og indhold.</w:t>
        </w:r>
      </w:hyperlink>
      <w:r w:rsidRPr="00047E0D">
        <w:t xml:space="preserve"> </w:t>
      </w:r>
      <w:r w:rsidRPr="005E05C2">
        <w:t>Publikationen samler og formid</w:t>
      </w:r>
      <w:r w:rsidR="00507E9F">
        <w:softHyphen/>
      </w:r>
      <w:r w:rsidRPr="005E05C2">
        <w:t>ler alle relevante krav til arbejdet med den pædago</w:t>
      </w:r>
      <w:r w:rsidR="00507E9F">
        <w:softHyphen/>
      </w:r>
      <w:r w:rsidRPr="005E05C2">
        <w:t xml:space="preserve">giske læreplan og er dermed en forudsætning for at udarbejde den pædagogiske læreplan. </w:t>
      </w:r>
    </w:p>
    <w:p w14:paraId="0AB0F08D" w14:textId="77777777" w:rsidR="00047E0D" w:rsidRDefault="00047E0D" w:rsidP="0036270F"/>
    <w:p w14:paraId="41091303"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B1EADD9" w14:textId="77777777" w:rsidTr="006C01ED">
        <w:trPr>
          <w:cantSplit/>
          <w:trHeight w:hRule="exact" w:val="2835"/>
        </w:trPr>
        <w:tc>
          <w:tcPr>
            <w:tcW w:w="9638" w:type="dxa"/>
          </w:tcPr>
          <w:p w14:paraId="142B2000" w14:textId="77777777" w:rsidR="0070357C" w:rsidRDefault="0070357C" w:rsidP="006F1048">
            <w:pPr>
              <w:pStyle w:val="Overskrift1"/>
              <w:pageBreakBefore/>
            </w:pPr>
            <w:r>
              <w:lastRenderedPageBreak/>
              <w:t>Hvem er vi</w:t>
            </w:r>
            <w:r w:rsidR="005252DB">
              <w:t>?</w:t>
            </w:r>
          </w:p>
          <w:p w14:paraId="55776588" w14:textId="77777777" w:rsidR="007E0770" w:rsidRDefault="007E0770" w:rsidP="007E0770"/>
          <w:p w14:paraId="607F01D3" w14:textId="77777777" w:rsidR="007E0770" w:rsidRDefault="007E0770" w:rsidP="007E0770">
            <w:pPr>
              <w:pStyle w:val="Tekst1bl"/>
              <w:suppressAutoHyphens/>
            </w:pPr>
            <w:r>
              <w:t xml:space="preserve">Stamoplysninger, pædagogiske profil og </w:t>
            </w:r>
            <w:r w:rsidRPr="00BF722C">
              <w:t>lokale forhold</w:t>
            </w:r>
            <w:r>
              <w:t xml:space="preserv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0375D951" w14:textId="77777777" w:rsidR="007E0770" w:rsidRPr="007E0770" w:rsidRDefault="007E0770" w:rsidP="007E0770">
            <w:pPr>
              <w:pStyle w:val="Tekst1bl"/>
              <w:suppressAutoHyphens/>
            </w:pPr>
          </w:p>
        </w:tc>
      </w:tr>
      <w:tr w:rsidR="00364E96" w14:paraId="7D52D166" w14:textId="77777777" w:rsidTr="00A523CB">
        <w:trPr>
          <w:cantSplit/>
          <w:trHeight w:hRule="exact" w:val="454"/>
        </w:trPr>
        <w:tc>
          <w:tcPr>
            <w:tcW w:w="9638" w:type="dxa"/>
            <w:tcMar>
              <w:top w:w="0" w:type="dxa"/>
              <w:bottom w:w="0" w:type="dxa"/>
            </w:tcMar>
          </w:tcPr>
          <w:p w14:paraId="43004B3A" w14:textId="77777777" w:rsidR="00364E96" w:rsidRDefault="00364E96" w:rsidP="00364E96"/>
        </w:tc>
      </w:tr>
    </w:tbl>
    <w:p w14:paraId="6D383462" w14:textId="77777777" w:rsidR="00F87703" w:rsidRDefault="00867FAE" w:rsidP="00F87703">
      <w:pPr>
        <w:pStyle w:val="Tekst3"/>
      </w:pPr>
      <w:r>
        <w:t>Bogense Private Børnehus</w:t>
      </w:r>
      <w:r w:rsidR="00F87703">
        <w:t xml:space="preserve"> Sct. Anna har til huse på adressen Sct. Annagade nr. 9 midt i Bogense by.</w:t>
      </w:r>
    </w:p>
    <w:p w14:paraId="203E7709" w14:textId="05810CE2" w:rsidR="00F87703" w:rsidRDefault="00F87703" w:rsidP="00F87703">
      <w:pPr>
        <w:pStyle w:val="Tekst3"/>
      </w:pPr>
      <w:r>
        <w:t xml:space="preserve">Børnehuset er en privatinstitution, som ejes af brugerne af huset. Huset </w:t>
      </w:r>
      <w:r w:rsidR="006503B6">
        <w:t>har en bestyrelse bestående af fem medlemmer, hvoraf mindst tre</w:t>
      </w:r>
      <w:r>
        <w:t xml:space="preserve"> er forældrevalgte. Bestyrelsen har det overordnet ansvar for den økonomiske del i Børnehuset og er i tæt samarbejde med ledelsen om den </w:t>
      </w:r>
      <w:r w:rsidR="00DF4767">
        <w:t>daglige drift.</w:t>
      </w:r>
    </w:p>
    <w:p w14:paraId="1769493F" w14:textId="77777777" w:rsidR="00F87703" w:rsidRDefault="00F87703" w:rsidP="00F87703">
      <w:pPr>
        <w:pStyle w:val="Tekst3"/>
      </w:pPr>
      <w:r>
        <w:t xml:space="preserve">Derudover er der en forældrebestyrelse, bestående af </w:t>
      </w:r>
      <w:r w:rsidR="006503B6">
        <w:t>fire</w:t>
      </w:r>
      <w:r>
        <w:t xml:space="preserve"> forældrevalgte medlemmer, som samarbejder med det pædagogiske personale omkring afholdelse af aktiviteter i Børnehuset. Derudover bidrager forældrebestyrelsen med input til det pædagogiske arbejde.</w:t>
      </w:r>
    </w:p>
    <w:p w14:paraId="3D2BB979" w14:textId="77777777" w:rsidR="00F87703" w:rsidRDefault="006503B6" w:rsidP="00F87703">
      <w:pPr>
        <w:pStyle w:val="Tekst3"/>
      </w:pPr>
      <w:r>
        <w:t>Børnehuset ligger i en tre</w:t>
      </w:r>
      <w:r w:rsidR="00F87703">
        <w:t xml:space="preserve"> etagers bygning, som i gamle dag var en teknisk skole, men med små ændringer har det været muligt at få skabt en hyggelig institution, hvor der stadig den dag i dag værnes om husets arkitektur.</w:t>
      </w:r>
    </w:p>
    <w:p w14:paraId="51772AA7" w14:textId="77777777" w:rsidR="00F87703" w:rsidRDefault="00F87703" w:rsidP="00F87703">
      <w:pPr>
        <w:pStyle w:val="Tekst3"/>
      </w:pPr>
      <w:r>
        <w:t>Det er et stort hus med masser af kvadratm</w:t>
      </w:r>
      <w:r w:rsidR="006503B6">
        <w:t>eter, ligeligt fordelt på alle tre etager. Dette giver</w:t>
      </w:r>
      <w:r>
        <w:t xml:space="preserve"> masser af plads og</w:t>
      </w:r>
      <w:r w:rsidR="006503B6">
        <w:t xml:space="preserve"> mulighed for at</w:t>
      </w:r>
      <w:r>
        <w:t xml:space="preserve"> skabe små grupper børnene kan være i.</w:t>
      </w:r>
    </w:p>
    <w:p w14:paraId="63AC1E62" w14:textId="72CA6107" w:rsidR="00F87703" w:rsidRDefault="00F87703" w:rsidP="00F87703">
      <w:pPr>
        <w:pStyle w:val="Tekst3"/>
      </w:pPr>
      <w:r>
        <w:t>Vi er normeret til 44 børnehavebørn, men har valgt at omskrive halvdelen af børnehavepladserne til 11 vu</w:t>
      </w:r>
      <w:r w:rsidR="00613097">
        <w:t>ggestuepladser. Vi er dermed</w:t>
      </w:r>
      <w:r>
        <w:t xml:space="preserve"> en børnehavegruppe på 2</w:t>
      </w:r>
      <w:r w:rsidR="00F96400">
        <w:t>4</w:t>
      </w:r>
      <w:r>
        <w:t xml:space="preserve"> og en vuggestuegruppe på 11.</w:t>
      </w:r>
    </w:p>
    <w:p w14:paraId="5D168E03" w14:textId="77777777" w:rsidR="00F87703" w:rsidRDefault="00F87703" w:rsidP="00F87703">
      <w:pPr>
        <w:pStyle w:val="Tekst3"/>
      </w:pPr>
      <w:r>
        <w:t>Børnene i vuggestuen kan være i alderen fra 5 måneder til 2 år og 10 måneder.</w:t>
      </w:r>
    </w:p>
    <w:p w14:paraId="4552DEF5" w14:textId="77777777" w:rsidR="00F87703" w:rsidRDefault="00F87703" w:rsidP="00F87703">
      <w:pPr>
        <w:pStyle w:val="Tekst3"/>
      </w:pPr>
      <w:r>
        <w:t>Børnene i børnehaven kan være i alderen 2 år og 10 måneder til 6 år og 6 måneder.</w:t>
      </w:r>
    </w:p>
    <w:p w14:paraId="17403CFD" w14:textId="77777777" w:rsidR="00F87703" w:rsidRDefault="006503B6" w:rsidP="00F87703">
      <w:pPr>
        <w:pStyle w:val="Tekst3"/>
      </w:pPr>
      <w:r>
        <w:t>Vi er heldige at ligge centralt i byen, så</w:t>
      </w:r>
      <w:r w:rsidR="00867FAE">
        <w:t xml:space="preserve"> vi kan benytte dens</w:t>
      </w:r>
      <w:r w:rsidR="00F87703">
        <w:t xml:space="preserve"> faciliteter som pædagogiske læringsmiljøer. Vi er i gåafstand til både strand, skov, bibliotek, </w:t>
      </w:r>
      <w:r w:rsidR="001C56F8">
        <w:t xml:space="preserve">byens skole, </w:t>
      </w:r>
      <w:r w:rsidR="00F87703">
        <w:t>legepladser m.m., som vi bruger flittigt gennem hele året.</w:t>
      </w:r>
    </w:p>
    <w:p w14:paraId="1670838A" w14:textId="77777777" w:rsidR="00F87703" w:rsidRDefault="00F87703" w:rsidP="00F87703">
      <w:pPr>
        <w:pStyle w:val="Tekst3"/>
      </w:pPr>
      <w:r>
        <w:t>End</w:t>
      </w:r>
      <w:r w:rsidR="00867FAE">
        <w:t>videre er vi beriget med en stor</w:t>
      </w:r>
      <w:r>
        <w:t xml:space="preserve"> kolonihave</w:t>
      </w:r>
      <w:r w:rsidR="00867FAE">
        <w:t xml:space="preserve"> med tilhørende bålhytte</w:t>
      </w:r>
      <w:r>
        <w:t xml:space="preserve">, som vi forår, sommer og efterår inddrager på ugentlig basis for begge børnegrupper. </w:t>
      </w:r>
    </w:p>
    <w:p w14:paraId="7572FF80" w14:textId="77777777" w:rsidR="006F1048" w:rsidRDefault="00F87703" w:rsidP="00F87703">
      <w:pPr>
        <w:spacing w:line="240" w:lineRule="auto"/>
      </w:pPr>
      <w:r>
        <w:t>På grund af husets indretning med flere etager, er vi ikke i stand til at modtage børn med bevægelseshæmmede handicaps.</w:t>
      </w:r>
      <w:r w:rsidR="00DE499A">
        <w:rPr>
          <w:noProof/>
          <w:lang w:eastAsia="da-DK"/>
        </w:rPr>
        <w:drawing>
          <wp:anchor distT="0" distB="0" distL="114300" distR="114300" simplePos="0" relativeHeight="251660288" behindDoc="0" locked="0" layoutInCell="1" allowOverlap="1" wp14:anchorId="5DC5B354" wp14:editId="047D91A9">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57C0BE72"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051243CA" w14:textId="77777777" w:rsidTr="00373C52">
        <w:trPr>
          <w:cantSplit/>
          <w:trHeight w:hRule="exact" w:val="2835"/>
        </w:trPr>
        <w:tc>
          <w:tcPr>
            <w:tcW w:w="7087" w:type="dxa"/>
            <w:tcBorders>
              <w:top w:val="nil"/>
              <w:bottom w:val="nil"/>
            </w:tcBorders>
          </w:tcPr>
          <w:p w14:paraId="1856F974"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5BAC890B" w14:textId="77777777" w:rsidR="006C01ED" w:rsidRDefault="006C01ED" w:rsidP="006C01ED">
            <w:pPr>
              <w:jc w:val="right"/>
              <w:rPr>
                <w:color w:val="0077B3" w:themeColor="accent1"/>
              </w:rPr>
            </w:pPr>
            <w:r>
              <w:rPr>
                <w:noProof/>
                <w:color w:val="0077B3" w:themeColor="accent1"/>
                <w:lang w:eastAsia="da-DK"/>
              </w:rPr>
              <w:drawing>
                <wp:inline distT="0" distB="0" distL="0" distR="0" wp14:anchorId="6049A256" wp14:editId="03E5A1F3">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28BF593A"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56E4D43E" w14:textId="77777777" w:rsidTr="009A74B6">
        <w:tc>
          <w:tcPr>
            <w:tcW w:w="9638" w:type="dxa"/>
            <w:tcMar>
              <w:top w:w="454" w:type="dxa"/>
            </w:tcMar>
          </w:tcPr>
          <w:p w14:paraId="4FCECC6D" w14:textId="77777777" w:rsidR="001A38A0" w:rsidRPr="008E7EE2" w:rsidRDefault="001A38A0" w:rsidP="001A38A0">
            <w:pPr>
              <w:pStyle w:val="Tekst2"/>
            </w:pPr>
            <w:r w:rsidRPr="008E7EE2">
              <w:t xml:space="preserve">”Den pædagogiske læreplan skal udarbejdes med udgangspunkt i et fælles pædagogisk grundlag.” </w:t>
            </w:r>
          </w:p>
          <w:p w14:paraId="4B8560F1"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2B69864" w14:textId="77777777" w:rsidTr="009A74B6">
        <w:tc>
          <w:tcPr>
            <w:tcW w:w="9638" w:type="dxa"/>
          </w:tcPr>
          <w:p w14:paraId="23AF2E6F" w14:textId="77777777" w:rsidR="009A74B6" w:rsidRPr="008E7EE2" w:rsidRDefault="009A74B6" w:rsidP="009A74B6">
            <w:pPr>
              <w:pStyle w:val="Tekst2"/>
            </w:pPr>
            <w:r w:rsidRPr="008E7EE2">
              <w:t xml:space="preserve">”De centrale elementer er: </w:t>
            </w:r>
          </w:p>
          <w:p w14:paraId="12951EFC" w14:textId="77777777" w:rsidR="009A74B6" w:rsidRPr="008E7EE2" w:rsidRDefault="009A74B6" w:rsidP="00797308">
            <w:pPr>
              <w:pStyle w:val="Bullettekst2"/>
            </w:pPr>
            <w:r w:rsidRPr="008E7EE2">
              <w:rPr>
                <w:b/>
              </w:rPr>
              <w:t>Børnesyn</w:t>
            </w:r>
            <w:r w:rsidRPr="008E7EE2">
              <w:t>. Det at være barn har værdi i sig selv.</w:t>
            </w:r>
          </w:p>
          <w:p w14:paraId="7DD2680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0BEE0DD8"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4695D296"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7CBCAA64"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6CE1BFBA"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2B853716"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309F0BDA"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60968143"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8E9C3BB"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0B068EFD"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15A84047"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620121CC" w14:textId="77777777" w:rsidR="00B02D50" w:rsidRDefault="00B02D50">
      <w:pPr>
        <w:spacing w:line="240" w:lineRule="auto"/>
      </w:pPr>
      <w:r>
        <w:br w:type="page"/>
      </w:r>
    </w:p>
    <w:p w14:paraId="607A777C"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0A40F7AC" w14:textId="77777777" w:rsidTr="00401B93">
        <w:trPr>
          <w:cantSplit/>
        </w:trPr>
        <w:tc>
          <w:tcPr>
            <w:tcW w:w="7087" w:type="dxa"/>
            <w:tcMar>
              <w:bottom w:w="0" w:type="dxa"/>
            </w:tcMar>
          </w:tcPr>
          <w:p w14:paraId="5546AADC" w14:textId="77777777" w:rsidR="00B02D50" w:rsidRDefault="00B02D50" w:rsidP="00B02D50">
            <w:pPr>
              <w:pStyle w:val="Overskrift2"/>
            </w:pPr>
            <w:r w:rsidRPr="00B02D50">
              <w:t>Børnesyn, Dannelse og børneperspektiv, Leg, Læring og Børnefællesskaber</w:t>
            </w:r>
          </w:p>
          <w:p w14:paraId="13159975" w14:textId="77777777" w:rsidR="00401B93" w:rsidRPr="00401B93" w:rsidRDefault="00401B93" w:rsidP="00867FAE">
            <w:pPr>
              <w:pStyle w:val="Tekst2"/>
            </w:pPr>
          </w:p>
        </w:tc>
        <w:tc>
          <w:tcPr>
            <w:tcW w:w="2551" w:type="dxa"/>
            <w:tcMar>
              <w:bottom w:w="0" w:type="dxa"/>
            </w:tcMar>
          </w:tcPr>
          <w:p w14:paraId="3EACE7AF" w14:textId="77777777" w:rsidR="00B02D50" w:rsidRDefault="00B02D50" w:rsidP="00416AEF">
            <w:pPr>
              <w:jc w:val="right"/>
              <w:rPr>
                <w:color w:val="0077B3" w:themeColor="accent1"/>
              </w:rPr>
            </w:pPr>
            <w:r>
              <w:rPr>
                <w:noProof/>
                <w:color w:val="0077B3" w:themeColor="accent1"/>
                <w:lang w:eastAsia="da-DK"/>
              </w:rPr>
              <w:drawing>
                <wp:inline distT="0" distB="0" distL="0" distR="0" wp14:anchorId="1B829F8D" wp14:editId="7D2FA781">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7D0555F0" w14:textId="77777777" w:rsidTr="00416AEF">
        <w:trPr>
          <w:cantSplit/>
        </w:trPr>
        <w:tc>
          <w:tcPr>
            <w:tcW w:w="9638" w:type="dxa"/>
            <w:gridSpan w:val="2"/>
          </w:tcPr>
          <w:p w14:paraId="796A45D1" w14:textId="77777777" w:rsidR="00401B93" w:rsidRPr="00401B93" w:rsidRDefault="00401B93" w:rsidP="00401B93">
            <w:pPr>
              <w:pStyle w:val="Byline"/>
            </w:pPr>
          </w:p>
        </w:tc>
      </w:tr>
    </w:tbl>
    <w:p w14:paraId="50BED17F" w14:textId="77777777" w:rsidR="00CD4684" w:rsidRDefault="00CD4684" w:rsidP="00B02D50">
      <w:pPr>
        <w:pStyle w:val="TyndBl"/>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A44657" w14:paraId="7C74C790" w14:textId="77777777" w:rsidTr="00613097">
        <w:trPr>
          <w:trHeight w:val="1610"/>
        </w:trPr>
        <w:tc>
          <w:tcPr>
            <w:tcW w:w="9780" w:type="dxa"/>
          </w:tcPr>
          <w:p w14:paraId="4377D1F9"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66BF1951" w14:textId="66431399" w:rsidR="009B0E4C" w:rsidRDefault="00A8734C" w:rsidP="009B0E4C">
            <w:pPr>
              <w:pStyle w:val="Tekst3"/>
              <w:spacing w:line="276" w:lineRule="auto"/>
            </w:pPr>
            <w:r>
              <w:t>Vi ser hvert enkelt barn som værende unikt og kompetent</w:t>
            </w:r>
            <w:r w:rsidR="009B0E4C">
              <w:t xml:space="preserve">, </w:t>
            </w:r>
            <w:r w:rsidR="00867FAE">
              <w:t>og</w:t>
            </w:r>
            <w:r w:rsidR="009B0E4C" w:rsidRPr="009B0E4C">
              <w:t xml:space="preserve"> det at være barn, </w:t>
            </w:r>
            <w:r w:rsidR="009B0E4C">
              <w:t xml:space="preserve">er </w:t>
            </w:r>
            <w:r w:rsidR="009B0E4C" w:rsidRPr="009B0E4C">
              <w:t xml:space="preserve">en værdi i sig selv.  </w:t>
            </w:r>
            <w:r w:rsidR="009B0E4C">
              <w:br/>
            </w:r>
            <w:r>
              <w:t xml:space="preserve">Vi har fokus på det positive, både hvad angår handlinger og egenskaber. </w:t>
            </w:r>
            <w:r w:rsidR="009B0E4C">
              <w:br/>
            </w:r>
            <w:r>
              <w:t xml:space="preserve">Alle børn skal have mulighed for, at blive hørt, blive set og at udtrykke sin mening. </w:t>
            </w:r>
            <w:r w:rsidR="009B0E4C">
              <w:br/>
            </w:r>
            <w:r>
              <w:t xml:space="preserve">Vi </w:t>
            </w:r>
            <w:r w:rsidR="00BA4E56">
              <w:t>respekterer</w:t>
            </w:r>
            <w:r>
              <w:t xml:space="preserve"> og anerkender mangfoldighed. </w:t>
            </w:r>
          </w:p>
          <w:p w14:paraId="4C3B2CCA" w14:textId="5D8E641F" w:rsidR="009B0E4C" w:rsidRDefault="00A8734C" w:rsidP="009B0E4C">
            <w:pPr>
              <w:pStyle w:val="Tekst3"/>
              <w:spacing w:line="276" w:lineRule="auto"/>
            </w:pPr>
            <w:r>
              <w:t xml:space="preserve">Vi vil sørge for, at alle børn har mulighed </w:t>
            </w:r>
            <w:r w:rsidR="00BA4E56">
              <w:t>for at indgå i en social sammenhæng</w:t>
            </w:r>
            <w:r w:rsidR="009B0E4C">
              <w:t>, ved at de selv er med til at vælge legerelationer. Personalet er opmærksomme på fællesskabets sammensætning, så vi kan opnå at alle børn har en betydningsfuld relation i gruppen.</w:t>
            </w:r>
          </w:p>
          <w:p w14:paraId="15321E99" w14:textId="03CA989B" w:rsidR="0078029E" w:rsidRDefault="00BA4E56" w:rsidP="009B0E4C">
            <w:pPr>
              <w:pStyle w:val="Tekst3"/>
              <w:spacing w:line="276" w:lineRule="auto"/>
            </w:pPr>
            <w:r>
              <w:t>I vores børnehus har vi fokus på at fremme børns dannelse ved at skabe mulighed for at have indflydelse på deres dagligdag og aktiviteter</w:t>
            </w:r>
            <w:r w:rsidR="0078029E">
              <w:t xml:space="preserve">. Vi lærer børnene om demokrati i børnefællesskabet, </w:t>
            </w:r>
            <w:r w:rsidR="003425FF">
              <w:t>ved at vente på tu</w:t>
            </w:r>
            <w:r w:rsidR="00867FAE">
              <w:t>r, gå på kompromis, følge flertallet m.m</w:t>
            </w:r>
            <w:r w:rsidR="003425FF">
              <w:t xml:space="preserve">. </w:t>
            </w:r>
            <w:r w:rsidR="00867FAE">
              <w:t>så børnene</w:t>
            </w:r>
            <w:r w:rsidR="0078029E">
              <w:t xml:space="preserve"> får en forståelse af at kunne indgå i et samfundsmæssigt fælle</w:t>
            </w:r>
            <w:r w:rsidR="00867FAE">
              <w:t xml:space="preserve">sskab. </w:t>
            </w:r>
            <w:r w:rsidR="00867FAE">
              <w:br/>
              <w:t>Vi anerkender at børn</w:t>
            </w:r>
            <w:r w:rsidR="0078029E">
              <w:t xml:space="preserve"> ser verden med deres egne øjne, og</w:t>
            </w:r>
            <w:r w:rsidR="00483753">
              <w:t xml:space="preserve"> skaber rum for at </w:t>
            </w:r>
            <w:r w:rsidR="0078029E">
              <w:t>imødekomme</w:t>
            </w:r>
            <w:r w:rsidR="00483753">
              <w:t xml:space="preserve"> deres lyst og behov ved at inddrage et børneperspektiv.</w:t>
            </w:r>
            <w:r w:rsidR="006276C0">
              <w:t xml:space="preserve"> </w:t>
            </w:r>
          </w:p>
          <w:p w14:paraId="3ECC858F" w14:textId="51D0E0CC" w:rsidR="003425FF" w:rsidRDefault="00B65E28" w:rsidP="00B460B5">
            <w:pPr>
              <w:pStyle w:val="Tekst3"/>
              <w:spacing w:line="276" w:lineRule="auto"/>
            </w:pPr>
            <w:r>
              <w:t xml:space="preserve">Vi som personale bidrager og deltager </w:t>
            </w:r>
            <w:r w:rsidR="00867FAE">
              <w:t>i børns lege ved at give</w:t>
            </w:r>
            <w:r>
              <w:t xml:space="preserve"> en ramme, som bliver tryg og meningsfuld og som har betydning for</w:t>
            </w:r>
            <w:r w:rsidR="003425FF">
              <w:t>,</w:t>
            </w:r>
            <w:r>
              <w:t xml:space="preserve"> hvordan børn oplever sig selv som deltagere i legefællesskabet</w:t>
            </w:r>
            <w:r w:rsidR="00292C52">
              <w:t>. Dog betyder det ikke at personalet nødvendigvis skal lege med for at indgå</w:t>
            </w:r>
            <w:r w:rsidR="003425FF">
              <w:t xml:space="preserve"> i</w:t>
            </w:r>
            <w:r w:rsidR="00292C52">
              <w:t xml:space="preserve"> børns legende samspil, men f.eks. ved at have en legende tilgang til at mødes, samtale med og fortælle for børn. </w:t>
            </w:r>
          </w:p>
          <w:p w14:paraId="472C9EB5" w14:textId="77777777" w:rsidR="00B460B5" w:rsidRDefault="002A1CEB" w:rsidP="00B460B5">
            <w:pPr>
              <w:pStyle w:val="Tekst3"/>
              <w:spacing w:line="276" w:lineRule="auto"/>
            </w:pPr>
            <w:r>
              <w:t>Legen skal være grundlæggende</w:t>
            </w:r>
            <w:r w:rsidR="00867FAE">
              <w:t>, men den</w:t>
            </w:r>
            <w:r w:rsidR="003425FF">
              <w:t xml:space="preserve"> </w:t>
            </w:r>
            <w:r>
              <w:t>kan ikke undgå at være i samspil eller tilknytning til læring.</w:t>
            </w:r>
            <w:r w:rsidR="00867FAE">
              <w:t xml:space="preserve"> Læring skal forstås bredt, derfor skaber vi</w:t>
            </w:r>
            <w:r>
              <w:t xml:space="preserve"> </w:t>
            </w:r>
            <w:r w:rsidR="00D12236">
              <w:t>alsidige læringsmiljøer</w:t>
            </w:r>
            <w:r>
              <w:t xml:space="preserve"> </w:t>
            </w:r>
            <w:r w:rsidR="00867FAE">
              <w:t xml:space="preserve">og </w:t>
            </w:r>
            <w:r w:rsidR="00B460B5">
              <w:t>virkelyst</w:t>
            </w:r>
            <w:r w:rsidR="00D12236">
              <w:t xml:space="preserve"> for børn,</w:t>
            </w:r>
            <w:r w:rsidR="00B460B5">
              <w:t xml:space="preserve"> ved at sætte faciliteter og redskaber til rådighed gennem dagen. Vi giver</w:t>
            </w:r>
            <w:r w:rsidR="00D12236">
              <w:t xml:space="preserve"> det enkelte barn</w:t>
            </w:r>
            <w:r w:rsidR="00B460B5">
              <w:t xml:space="preserve"> plads til at</w:t>
            </w:r>
            <w:r w:rsidR="00867FAE">
              <w:t xml:space="preserve"> turde</w:t>
            </w:r>
            <w:r w:rsidR="00B460B5">
              <w:t xml:space="preserve"> fejle og famle, så lysten til at eksperimenteres styrkes.</w:t>
            </w:r>
          </w:p>
          <w:p w14:paraId="15D164D7" w14:textId="77777777" w:rsidR="00B460B5" w:rsidRDefault="00B460B5" w:rsidP="00B460B5">
            <w:pPr>
              <w:pStyle w:val="Tekst3"/>
              <w:spacing w:line="276" w:lineRule="auto"/>
            </w:pPr>
            <w:r>
              <w:t xml:space="preserve">I </w:t>
            </w:r>
            <w:r w:rsidR="00867FAE">
              <w:t>Bogense Private Børnehus</w:t>
            </w:r>
            <w:r>
              <w:t xml:space="preserve"> Sct. Anna ønsker vi, at give børnene oplevelser der er tilpasset deres alder. Vi har øje for at udvikle</w:t>
            </w:r>
            <w:r w:rsidR="00613097">
              <w:t xml:space="preserve"> det enkelte barn</w:t>
            </w:r>
            <w:r>
              <w:t xml:space="preserve"> ud for nærmeste </w:t>
            </w:r>
            <w:r w:rsidR="00613097">
              <w:t>udviklingszone, så barnet</w:t>
            </w:r>
            <w:r>
              <w:t xml:space="preserve"> på den måde tilegner sig nye evner og ny viden. Ved at i</w:t>
            </w:r>
            <w:r w:rsidR="00D12236">
              <w:t>nddrage børn</w:t>
            </w:r>
            <w:r>
              <w:t xml:space="preserve"> i forskellige aktiviteter og projekter og sørge for at mulighederne og redskaberne er tilgængelige, tror vi på, at </w:t>
            </w:r>
            <w:r w:rsidR="00D12236">
              <w:t>det enkelte barn</w:t>
            </w:r>
            <w:r>
              <w:t xml:space="preserve"> har de bedste betingelser for at udvikle sig. </w:t>
            </w:r>
            <w:r w:rsidR="00D12236">
              <w:t>Vi skal som voksne, styrke børn</w:t>
            </w:r>
            <w:r>
              <w:t xml:space="preserve"> i det de kan og hjælpe dem på vej, når det er svært. </w:t>
            </w:r>
          </w:p>
          <w:p w14:paraId="1D1652D7" w14:textId="77777777" w:rsidR="00446EE5" w:rsidRPr="00613097" w:rsidRDefault="00B460B5" w:rsidP="00613097">
            <w:pPr>
              <w:pStyle w:val="Tekst3"/>
              <w:spacing w:line="276" w:lineRule="auto"/>
            </w:pPr>
            <w:r>
              <w:t>I børnefællesskabet er der rum for både at være sig selv og at være en del af fællesskabet, at blive set som individ og som en af gruppen. Dette har stor betydning for</w:t>
            </w:r>
            <w:r w:rsidR="00D12236">
              <w:t xml:space="preserve"> det enkelte barn</w:t>
            </w:r>
            <w:r>
              <w:t xml:space="preserve">s personlige og sociale udvikling. </w:t>
            </w:r>
            <w:r w:rsidR="00D12236">
              <w:lastRenderedPageBreak/>
              <w:t>Vi s</w:t>
            </w:r>
            <w:r>
              <w:t>tyrke</w:t>
            </w:r>
            <w:r w:rsidR="00D12236">
              <w:t>r børn</w:t>
            </w:r>
            <w:r>
              <w:t xml:space="preserve"> i at</w:t>
            </w:r>
            <w:r w:rsidR="00D12236">
              <w:t xml:space="preserve"> indgå i relationer, ved at vise</w:t>
            </w:r>
            <w:r>
              <w:t xml:space="preserve"> dem me</w:t>
            </w:r>
            <w:r w:rsidR="00D12236">
              <w:t>d det gode eksempel, hvordan vi</w:t>
            </w:r>
            <w:r>
              <w:t xml:space="preserve"> taler til hin</w:t>
            </w:r>
            <w:r w:rsidR="00D12236">
              <w:t>anden, viser hensyn, trøster vores</w:t>
            </w:r>
            <w:r>
              <w:t xml:space="preserve"> ven</w:t>
            </w:r>
            <w:r w:rsidR="00D12236">
              <w:t xml:space="preserve">ner når de </w:t>
            </w:r>
            <w:r>
              <w:t>er ked</w:t>
            </w:r>
            <w:r w:rsidR="00D12236">
              <w:t>e</w:t>
            </w:r>
            <w:r>
              <w:t xml:space="preserve"> af det, griner med og </w:t>
            </w:r>
            <w:r w:rsidR="00D12236">
              <w:t>ikke af hinanden</w:t>
            </w:r>
            <w:r>
              <w:t xml:space="preserve"> når noget er sjovt og spændende</w:t>
            </w:r>
            <w:r w:rsidR="00D12236">
              <w:t xml:space="preserve"> m.v</w:t>
            </w:r>
            <w:r>
              <w:t xml:space="preserve">. </w:t>
            </w:r>
          </w:p>
        </w:tc>
      </w:tr>
      <w:bookmarkEnd w:id="1"/>
    </w:tbl>
    <w:p w14:paraId="2718C7C4"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31235178" w14:textId="77777777" w:rsidTr="005252DB">
        <w:trPr>
          <w:cantSplit/>
        </w:trPr>
        <w:tc>
          <w:tcPr>
            <w:tcW w:w="7087" w:type="dxa"/>
          </w:tcPr>
          <w:p w14:paraId="7CB465C5" w14:textId="77777777" w:rsidR="00243968" w:rsidRDefault="00243968" w:rsidP="00416AEF">
            <w:pPr>
              <w:pStyle w:val="Overskrift2"/>
            </w:pPr>
            <w:r w:rsidRPr="00243968">
              <w:br w:type="page"/>
              <w:t>Pædagogisk læringsmiljø</w:t>
            </w:r>
          </w:p>
          <w:p w14:paraId="2FB11FEB"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39223CD5"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718495A3" w14:textId="77777777" w:rsidR="00243968" w:rsidRPr="00B02D50" w:rsidRDefault="00243968" w:rsidP="00416AEF">
            <w:pPr>
              <w:pStyle w:val="Byline"/>
            </w:pPr>
            <w:r w:rsidRPr="00243968">
              <w:t>Den styrkede pædagogiske læreplan, Rammer og indhold, s. 22-23</w:t>
            </w:r>
          </w:p>
        </w:tc>
        <w:tc>
          <w:tcPr>
            <w:tcW w:w="2551" w:type="dxa"/>
          </w:tcPr>
          <w:p w14:paraId="066D7B64" w14:textId="77777777" w:rsidR="00243968" w:rsidRDefault="00243968" w:rsidP="00416AEF">
            <w:pPr>
              <w:jc w:val="right"/>
              <w:rPr>
                <w:color w:val="0077B3" w:themeColor="accent1"/>
              </w:rPr>
            </w:pPr>
            <w:r>
              <w:rPr>
                <w:noProof/>
                <w:color w:val="0077B3" w:themeColor="accent1"/>
                <w:lang w:eastAsia="da-DK"/>
              </w:rPr>
              <w:drawing>
                <wp:inline distT="0" distB="0" distL="0" distR="0" wp14:anchorId="283A046A" wp14:editId="54C8166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32F92D87" w14:textId="77777777" w:rsidR="00F41769" w:rsidRDefault="00F41769" w:rsidP="005252DB">
      <w:pPr>
        <w:pStyle w:val="MiniPara"/>
      </w:pPr>
    </w:p>
    <w:p w14:paraId="1C547215"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3BA37C72" w14:textId="77777777" w:rsidTr="006904B0">
        <w:tc>
          <w:tcPr>
            <w:tcW w:w="9638" w:type="dxa"/>
          </w:tcPr>
          <w:p w14:paraId="6EA94187" w14:textId="77777777" w:rsidR="00F329CC" w:rsidRDefault="00F329CC" w:rsidP="006904B0">
            <w:pPr>
              <w:pStyle w:val="Tekst5bl"/>
            </w:pPr>
            <w:r w:rsidRPr="00F41769">
              <w:t>Hvordan skaber vi hele dagen et pædagogisk læringsmiljø, der giver alle børn mulighed for at trives, lære, udvikle sig og dannes?</w:t>
            </w:r>
          </w:p>
          <w:p w14:paraId="6E43D732" w14:textId="02328D2C" w:rsidR="006569E1" w:rsidRPr="007400E9" w:rsidRDefault="00D12236" w:rsidP="00B460B5">
            <w:pPr>
              <w:pStyle w:val="Tekst3"/>
              <w:spacing w:line="276" w:lineRule="auto"/>
            </w:pPr>
            <w:r>
              <w:t xml:space="preserve">Vi har øje for at </w:t>
            </w:r>
            <w:r w:rsidR="006569E1">
              <w:t>indrette vores inde- o</w:t>
            </w:r>
            <w:r>
              <w:t>g uderum så det, set fra børns</w:t>
            </w:r>
            <w:r w:rsidR="006569E1">
              <w:t xml:space="preserve"> perspektiv er </w:t>
            </w:r>
            <w:r>
              <w:t>indbydende og spændende,</w:t>
            </w:r>
            <w:r w:rsidR="006569E1">
              <w:t xml:space="preserve"> så de</w:t>
            </w:r>
            <w:r w:rsidR="0075051C">
              <w:t>t bevirker</w:t>
            </w:r>
            <w:r w:rsidR="001B2E96">
              <w:t>,</w:t>
            </w:r>
            <w:r w:rsidR="0075051C">
              <w:t xml:space="preserve"> at børn</w:t>
            </w:r>
            <w:r w:rsidR="006569E1">
              <w:t xml:space="preserve"> føler sig trygge</w:t>
            </w:r>
            <w:r>
              <w:t xml:space="preserve"> til at</w:t>
            </w:r>
            <w:r w:rsidR="0075051C">
              <w:t xml:space="preserve"> være nysgerrige, turde</w:t>
            </w:r>
            <w:r>
              <w:t xml:space="preserve"> udfolde sig og eksperimentere.</w:t>
            </w:r>
            <w:r w:rsidR="006569E1">
              <w:t xml:space="preserve"> </w:t>
            </w:r>
            <w:r w:rsidR="00B460B5">
              <w:br/>
            </w:r>
            <w:r w:rsidR="006569E1">
              <w:t>Vi tilrettelægger og justere jævnligt</w:t>
            </w:r>
            <w:r w:rsidR="0075051C">
              <w:t xml:space="preserve"> læringsmiljøerne</w:t>
            </w:r>
            <w:r w:rsidR="006569E1">
              <w:t>, for at imødekomme børnegruppens</w:t>
            </w:r>
            <w:r w:rsidR="0075051C">
              <w:t xml:space="preserve"> lyst og</w:t>
            </w:r>
            <w:r w:rsidR="006569E1">
              <w:t xml:space="preserve"> behov. Vi skaber rum for både vokseninitierede og børneinitierede aktiviteter i løbet af dagen. </w:t>
            </w:r>
            <w:r w:rsidR="00B5744E">
              <w:t xml:space="preserve">Vi inddrager børnene i daglige gøremål, såsom at dække bord, rydde op, skære frugt m.m.  i et fællesskab som både er forpligtende og frivilligt på samme tid, og hvor det gode samvær er i højsædet. </w:t>
            </w:r>
            <w:r w:rsidR="00B5744E">
              <w:br/>
            </w:r>
            <w:r w:rsidR="00B5744E">
              <w:br/>
              <w:t>Vi skaber omgivelser</w:t>
            </w:r>
            <w:r w:rsidR="0075051C">
              <w:t xml:space="preserve"> og rammer der udfordrer børn</w:t>
            </w:r>
            <w:r w:rsidR="00B5744E">
              <w:t>s fantasi</w:t>
            </w:r>
            <w:r w:rsidR="0075051C">
              <w:t>, virkelyst og</w:t>
            </w:r>
            <w:r w:rsidR="00B5744E">
              <w:t xml:space="preserve"> deres</w:t>
            </w:r>
            <w:r w:rsidR="0075051C">
              <w:t xml:space="preserve"> generelle</w:t>
            </w:r>
            <w:r w:rsidR="00B5744E">
              <w:t xml:space="preserve"> udvikling, og som giver det enkelte barn nogle oplevelser og handlingsmulighede</w:t>
            </w:r>
            <w:r w:rsidR="0075051C">
              <w:t>r</w:t>
            </w:r>
            <w:r w:rsidR="00B5744E">
              <w:t xml:space="preserve">. Vi indretter os med små hyggelige rum, hvor der kan være små legefællesskaber </w:t>
            </w:r>
            <w:r w:rsidR="00991BF8">
              <w:t>og</w:t>
            </w:r>
            <w:r w:rsidR="00B5744E">
              <w:t xml:space="preserve"> hvor det enkelte barn </w:t>
            </w:r>
            <w:r w:rsidR="00991BF8">
              <w:t>har mulighed for at trække sig til og fra i fællesskabet.</w:t>
            </w:r>
            <w:r w:rsidR="00B5744E">
              <w:t xml:space="preserve"> </w:t>
            </w:r>
            <w:r w:rsidR="002E171D">
              <w:t>D</w:t>
            </w:r>
            <w:r w:rsidR="00991BF8">
              <w:t>e voksne har øje for at positionere s</w:t>
            </w:r>
            <w:r w:rsidR="002E171D">
              <w:t>ig, så de altid er tilgængelig i læringsmiljøet.</w:t>
            </w:r>
          </w:p>
        </w:tc>
      </w:tr>
    </w:tbl>
    <w:p w14:paraId="09E9EED2" w14:textId="77777777" w:rsidR="00127978" w:rsidRDefault="00127978" w:rsidP="00DE4B95">
      <w:pPr>
        <w:pStyle w:val="MiniPara"/>
      </w:pPr>
    </w:p>
    <w:p w14:paraId="6E7B93C0"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486E1828" w14:textId="77777777" w:rsidTr="001D4135">
        <w:trPr>
          <w:cantSplit/>
          <w:trHeight w:hRule="exact" w:val="2835"/>
        </w:trPr>
        <w:tc>
          <w:tcPr>
            <w:tcW w:w="7087" w:type="dxa"/>
          </w:tcPr>
          <w:p w14:paraId="15E02610" w14:textId="77777777" w:rsidR="00127978" w:rsidRDefault="00127978" w:rsidP="00416AEF">
            <w:pPr>
              <w:pStyle w:val="Overskrift2"/>
            </w:pPr>
            <w:r w:rsidRPr="00127978">
              <w:t>Samarbejde med forældre om børns læring</w:t>
            </w:r>
          </w:p>
          <w:p w14:paraId="5320EA49" w14:textId="77777777" w:rsidR="00127978" w:rsidRPr="000963AC" w:rsidRDefault="00127978" w:rsidP="00127978">
            <w:pPr>
              <w:pStyle w:val="Tekst2"/>
            </w:pPr>
            <w:r w:rsidRPr="000963AC">
              <w:t>”Det skal fremgå af den pædagogiske læreplan, hvordan dagtilbuddet samarbejder med forældrene om børns læring.”</w:t>
            </w:r>
          </w:p>
          <w:p w14:paraId="30C8CE62"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2A2539B" w14:textId="77777777" w:rsidR="00127978" w:rsidRDefault="00127978" w:rsidP="00416AEF">
            <w:pPr>
              <w:jc w:val="right"/>
              <w:rPr>
                <w:color w:val="0077B3" w:themeColor="accent1"/>
              </w:rPr>
            </w:pPr>
            <w:r>
              <w:rPr>
                <w:noProof/>
                <w:color w:val="0077B3" w:themeColor="accent1"/>
                <w:lang w:eastAsia="da-DK"/>
              </w:rPr>
              <w:drawing>
                <wp:inline distT="0" distB="0" distL="0" distR="0" wp14:anchorId="1B1104C1" wp14:editId="76F01995">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A18EDF" w14:textId="77777777" w:rsidR="00127978" w:rsidRDefault="00127978" w:rsidP="005252DB">
      <w:pPr>
        <w:pStyle w:val="MiniPara"/>
      </w:pPr>
    </w:p>
    <w:p w14:paraId="4AF2E0C5"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0AA34E70" w14:textId="77777777" w:rsidTr="00416AEF">
        <w:tc>
          <w:tcPr>
            <w:tcW w:w="9638" w:type="dxa"/>
          </w:tcPr>
          <w:p w14:paraId="62A5C4A6" w14:textId="77777777" w:rsidR="00127978" w:rsidRDefault="009044C5" w:rsidP="009044C5">
            <w:pPr>
              <w:pStyle w:val="Tekst5bl"/>
            </w:pPr>
            <w:r w:rsidRPr="009044C5">
              <w:t>Hvordan samarbejder vi med forældrene om barnets og børnegruppens trivsel og læring?</w:t>
            </w:r>
          </w:p>
          <w:p w14:paraId="0C760167" w14:textId="10AD88EB" w:rsidR="00DE70EB" w:rsidRDefault="00A64A7B" w:rsidP="008E08E9">
            <w:pPr>
              <w:pStyle w:val="Tekst3"/>
              <w:spacing w:line="276" w:lineRule="auto"/>
            </w:pPr>
            <w:r>
              <w:t xml:space="preserve">I </w:t>
            </w:r>
            <w:r w:rsidR="0075051C">
              <w:t>Bogense Private Børnehus</w:t>
            </w:r>
            <w:r w:rsidR="00AF1C12">
              <w:t xml:space="preserve"> Sct. Anna </w:t>
            </w:r>
            <w:r w:rsidR="00416AEF">
              <w:t>er forældrebestyrels</w:t>
            </w:r>
            <w:r w:rsidR="0075051C">
              <w:t>en</w:t>
            </w:r>
            <w:r w:rsidR="00416AEF">
              <w:t xml:space="preserve"> aktivt deltagende i arrangementer og i arbejdet med at skabe en rød tråd fra institution og hjem </w:t>
            </w:r>
            <w:r w:rsidR="008E08E9">
              <w:t>samt</w:t>
            </w:r>
            <w:r w:rsidR="00416AEF">
              <w:t xml:space="preserve"> omvendt – de bliver talerør for hele forældregruppen.</w:t>
            </w:r>
            <w:r>
              <w:t xml:space="preserve"> Derudover er det</w:t>
            </w:r>
            <w:r w:rsidR="00DE70EB">
              <w:t xml:space="preserve"> </w:t>
            </w:r>
            <w:r w:rsidR="00364CEE">
              <w:t>f</w:t>
            </w:r>
            <w:r w:rsidR="00DE70EB">
              <w:t xml:space="preserve">orældrebestyrelsen </w:t>
            </w:r>
            <w:r>
              <w:t>som med jævne mellemrum står</w:t>
            </w:r>
            <w:r w:rsidR="00DE70EB">
              <w:t xml:space="preserve"> for</w:t>
            </w:r>
            <w:r w:rsidR="0075051C">
              <w:t xml:space="preserve"> at udarbejde</w:t>
            </w:r>
            <w:r w:rsidR="00DE70EB">
              <w:t xml:space="preserve"> en forældretilfredshedsundersøgelse</w:t>
            </w:r>
            <w:r>
              <w:t xml:space="preserve"> i Børnehuset, og som har mulighed for at byde ind i arbejdet med de pædagogiske læreplaner</w:t>
            </w:r>
            <w:r w:rsidR="00DE70EB">
              <w:t>.</w:t>
            </w:r>
            <w:r w:rsidR="00416AEF">
              <w:t xml:space="preserve"> </w:t>
            </w:r>
          </w:p>
          <w:p w14:paraId="262091E1" w14:textId="77777777" w:rsidR="00F1556F" w:rsidRDefault="00AF1C12" w:rsidP="00F1556F">
            <w:pPr>
              <w:pStyle w:val="Tekst3"/>
              <w:spacing w:line="276" w:lineRule="auto"/>
              <w:rPr>
                <w:noProof/>
              </w:rPr>
            </w:pPr>
            <w:r>
              <w:t>Vi vægter et tæt</w:t>
            </w:r>
            <w:r w:rsidR="000E6B50">
              <w:t xml:space="preserve"> og tillidsfuldt forældresamarbejde</w:t>
            </w:r>
            <w:r w:rsidR="00DE70EB">
              <w:t xml:space="preserve"> og er i daglig dialog med forældre i afleverings- og hente situation</w:t>
            </w:r>
            <w:r w:rsidR="0075051C">
              <w:t>er</w:t>
            </w:r>
            <w:r w:rsidR="00DE70EB">
              <w:rPr>
                <w:noProof/>
              </w:rPr>
              <w:t xml:space="preserve"> omkring</w:t>
            </w:r>
            <w:r w:rsidR="0075051C">
              <w:rPr>
                <w:noProof/>
              </w:rPr>
              <w:t xml:space="preserve"> det enkelte barn</w:t>
            </w:r>
            <w:r w:rsidR="00DE70EB">
              <w:rPr>
                <w:noProof/>
              </w:rPr>
              <w:t>s</w:t>
            </w:r>
            <w:r w:rsidR="00F1556F">
              <w:rPr>
                <w:noProof/>
              </w:rPr>
              <w:t xml:space="preserve"> trivsel</w:t>
            </w:r>
            <w:r w:rsidR="00A64A7B">
              <w:rPr>
                <w:noProof/>
              </w:rPr>
              <w:t xml:space="preserve"> og udvikling</w:t>
            </w:r>
            <w:r w:rsidR="00F1556F">
              <w:rPr>
                <w:noProof/>
              </w:rPr>
              <w:t>. Vi</w:t>
            </w:r>
            <w:r w:rsidR="00DE70EB">
              <w:rPr>
                <w:noProof/>
              </w:rPr>
              <w:t xml:space="preserve"> t</w:t>
            </w:r>
            <w:r w:rsidR="008E08E9">
              <w:rPr>
                <w:noProof/>
              </w:rPr>
              <w:t>i</w:t>
            </w:r>
            <w:r w:rsidR="00F1556F">
              <w:rPr>
                <w:noProof/>
              </w:rPr>
              <w:t>lbyder</w:t>
            </w:r>
            <w:r w:rsidR="00DE70EB">
              <w:rPr>
                <w:noProof/>
              </w:rPr>
              <w:t xml:space="preserve"> alle forældre</w:t>
            </w:r>
            <w:r w:rsidR="0075051C">
              <w:rPr>
                <w:noProof/>
              </w:rPr>
              <w:t xml:space="preserve"> en</w:t>
            </w:r>
            <w:r w:rsidR="00DE70EB">
              <w:rPr>
                <w:noProof/>
              </w:rPr>
              <w:t xml:space="preserve"> </w:t>
            </w:r>
            <w:r w:rsidR="008E08E9">
              <w:rPr>
                <w:noProof/>
              </w:rPr>
              <w:t>tre</w:t>
            </w:r>
            <w:r w:rsidR="00DE70EB">
              <w:rPr>
                <w:noProof/>
              </w:rPr>
              <w:t>måneders samtale ved opstart af barnet, hvor vi drøfter indkøringen o</w:t>
            </w:r>
            <w:r w:rsidR="00A64A7B">
              <w:rPr>
                <w:noProof/>
              </w:rPr>
              <w:t>g barnets nuværende</w:t>
            </w:r>
            <w:r w:rsidR="00DE70EB">
              <w:rPr>
                <w:noProof/>
              </w:rPr>
              <w:t xml:space="preserve"> trivsel</w:t>
            </w:r>
            <w:r w:rsidR="00A64A7B">
              <w:rPr>
                <w:noProof/>
              </w:rPr>
              <w:t xml:space="preserve"> og udvikling</w:t>
            </w:r>
            <w:r w:rsidR="00DE70EB">
              <w:rPr>
                <w:noProof/>
              </w:rPr>
              <w:t>. De tilb</w:t>
            </w:r>
            <w:r w:rsidR="0075051C">
              <w:rPr>
                <w:noProof/>
              </w:rPr>
              <w:t>ydes desuden en årlig og mere dybdegående</w:t>
            </w:r>
            <w:r w:rsidR="00DE70EB">
              <w:rPr>
                <w:noProof/>
              </w:rPr>
              <w:t xml:space="preserve"> samtale, hvor barnets kom</w:t>
            </w:r>
            <w:r w:rsidR="00503D45">
              <w:rPr>
                <w:noProof/>
              </w:rPr>
              <w:t>p</w:t>
            </w:r>
            <w:r w:rsidR="00DE70EB">
              <w:rPr>
                <w:noProof/>
              </w:rPr>
              <w:t>etencer og udfordringer drøftes.</w:t>
            </w:r>
            <w:r w:rsidR="00503D45">
              <w:rPr>
                <w:noProof/>
              </w:rPr>
              <w:t xml:space="preserve"> </w:t>
            </w:r>
            <w:r w:rsidR="00F1556F">
              <w:rPr>
                <w:noProof/>
              </w:rPr>
              <w:t>Hvis der skulle opstå en situation, hvor forældre har</w:t>
            </w:r>
            <w:r w:rsidR="00503D45">
              <w:rPr>
                <w:noProof/>
              </w:rPr>
              <w:t xml:space="preserve"> behov for en</w:t>
            </w:r>
            <w:r w:rsidR="00F1556F">
              <w:rPr>
                <w:noProof/>
              </w:rPr>
              <w:t xml:space="preserve"> yderligere</w:t>
            </w:r>
            <w:r w:rsidR="00503D45">
              <w:rPr>
                <w:noProof/>
              </w:rPr>
              <w:t xml:space="preserve"> snak omkri</w:t>
            </w:r>
            <w:r w:rsidR="00F1556F">
              <w:rPr>
                <w:noProof/>
              </w:rPr>
              <w:t>ng deres barn, er der altid mulighed</w:t>
            </w:r>
            <w:r w:rsidR="00503D45">
              <w:rPr>
                <w:noProof/>
              </w:rPr>
              <w:t xml:space="preserve"> for dette. </w:t>
            </w:r>
          </w:p>
          <w:p w14:paraId="4A8926D3" w14:textId="77777777" w:rsidR="00991BF8" w:rsidRPr="00AF1C12" w:rsidRDefault="00503D45" w:rsidP="00F1556F">
            <w:pPr>
              <w:pStyle w:val="Tekst3"/>
              <w:spacing w:line="276" w:lineRule="auto"/>
              <w:rPr>
                <w:noProof/>
              </w:rPr>
            </w:pPr>
            <w:r>
              <w:rPr>
                <w:noProof/>
              </w:rPr>
              <w:t>Som institution ser vi det som vores opgave</w:t>
            </w:r>
            <w:r w:rsidR="00F1556F">
              <w:rPr>
                <w:noProof/>
              </w:rPr>
              <w:t>,</w:t>
            </w:r>
            <w:r>
              <w:rPr>
                <w:noProof/>
              </w:rPr>
              <w:t xml:space="preserve"> at råde og vejlede forældre</w:t>
            </w:r>
            <w:r w:rsidR="00F1556F">
              <w:rPr>
                <w:noProof/>
              </w:rPr>
              <w:t>,</w:t>
            </w:r>
            <w:r>
              <w:rPr>
                <w:noProof/>
              </w:rPr>
              <w:t xml:space="preserve"> omkring deres barns udvikling og trivsel</w:t>
            </w:r>
            <w:r w:rsidR="00F1556F">
              <w:rPr>
                <w:noProof/>
              </w:rPr>
              <w:t xml:space="preserve"> - men det er et</w:t>
            </w:r>
            <w:r w:rsidR="00146EA4">
              <w:rPr>
                <w:noProof/>
              </w:rPr>
              <w:t xml:space="preserve"> fælles ansvar mellem forældre og instituti</w:t>
            </w:r>
            <w:r w:rsidR="00F1556F">
              <w:rPr>
                <w:noProof/>
              </w:rPr>
              <w:t>on at skabe dette</w:t>
            </w:r>
            <w:r w:rsidR="00146EA4">
              <w:rPr>
                <w:noProof/>
              </w:rPr>
              <w:t xml:space="preserve"> for</w:t>
            </w:r>
            <w:r w:rsidR="00F1556F">
              <w:rPr>
                <w:noProof/>
              </w:rPr>
              <w:t xml:space="preserve"> det enkelte barn</w:t>
            </w:r>
            <w:r w:rsidR="00146EA4">
              <w:rPr>
                <w:noProof/>
              </w:rPr>
              <w:t>.</w:t>
            </w:r>
          </w:p>
        </w:tc>
      </w:tr>
    </w:tbl>
    <w:p w14:paraId="3604D3BD" w14:textId="77777777" w:rsidR="00127978" w:rsidRPr="000D618C" w:rsidRDefault="00127978" w:rsidP="005252DB">
      <w:pPr>
        <w:pStyle w:val="MiniPara"/>
      </w:pPr>
    </w:p>
    <w:p w14:paraId="723BC436"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12727BE4" w14:textId="77777777" w:rsidTr="007801A8">
        <w:trPr>
          <w:cantSplit/>
        </w:trPr>
        <w:tc>
          <w:tcPr>
            <w:tcW w:w="7087" w:type="dxa"/>
          </w:tcPr>
          <w:p w14:paraId="79E3418D" w14:textId="77777777" w:rsidR="005252DB" w:rsidRDefault="005252DB" w:rsidP="00416AEF">
            <w:pPr>
              <w:pStyle w:val="Overskrift2"/>
            </w:pPr>
            <w:r w:rsidRPr="005252DB">
              <w:t>Børn i udsatte positioner</w:t>
            </w:r>
          </w:p>
          <w:p w14:paraId="1E56BAD5"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004A338E" w14:textId="77777777" w:rsidR="005252DB" w:rsidRPr="00B02D50" w:rsidRDefault="005252DB" w:rsidP="007801A8">
            <w:pPr>
              <w:pStyle w:val="Byline"/>
              <w:spacing w:after="480"/>
            </w:pPr>
            <w:r w:rsidRPr="005252DB">
              <w:t>Den styrkede pædagogiske læreplan, Rammer og indhold, s. 26</w:t>
            </w:r>
          </w:p>
        </w:tc>
        <w:tc>
          <w:tcPr>
            <w:tcW w:w="2551" w:type="dxa"/>
          </w:tcPr>
          <w:p w14:paraId="39A88E93" w14:textId="77777777" w:rsidR="005252DB" w:rsidRDefault="005252DB" w:rsidP="00416AEF">
            <w:pPr>
              <w:jc w:val="right"/>
              <w:rPr>
                <w:color w:val="0077B3" w:themeColor="accent1"/>
              </w:rPr>
            </w:pPr>
            <w:r>
              <w:rPr>
                <w:noProof/>
                <w:color w:val="0077B3" w:themeColor="accent1"/>
                <w:lang w:eastAsia="da-DK"/>
              </w:rPr>
              <w:drawing>
                <wp:inline distT="0" distB="0" distL="0" distR="0" wp14:anchorId="74124F2E" wp14:editId="7D7480D5">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079D90" w14:textId="77777777" w:rsidR="005252DB" w:rsidRDefault="005252DB" w:rsidP="001235F4">
      <w:pPr>
        <w:pStyle w:val="MiniPara"/>
      </w:pPr>
    </w:p>
    <w:p w14:paraId="38347EF2"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3A7C1661" w14:textId="77777777" w:rsidTr="00416AEF">
        <w:tc>
          <w:tcPr>
            <w:tcW w:w="9638" w:type="dxa"/>
          </w:tcPr>
          <w:p w14:paraId="50F6D764"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28B1EA20" w14:textId="77777777" w:rsidR="001235F4" w:rsidRDefault="00F1556F" w:rsidP="008E08E9">
            <w:pPr>
              <w:pStyle w:val="Tekst3"/>
              <w:spacing w:line="276" w:lineRule="auto"/>
            </w:pPr>
            <w:r>
              <w:t>E</w:t>
            </w:r>
            <w:r w:rsidR="001A5D5E">
              <w:t>t barn i en</w:t>
            </w:r>
            <w:r w:rsidR="000A0D19">
              <w:t xml:space="preserve"> udsat position</w:t>
            </w:r>
            <w:r w:rsidR="000E6B50">
              <w:t xml:space="preserve">, er </w:t>
            </w:r>
            <w:r w:rsidR="001A5D5E">
              <w:t xml:space="preserve">et </w:t>
            </w:r>
            <w:r w:rsidR="000E6B50">
              <w:t>b</w:t>
            </w:r>
            <w:r w:rsidR="001A5D5E">
              <w:t>a</w:t>
            </w:r>
            <w:r w:rsidR="000E6B50">
              <w:t>rn hvis livsomstæn</w:t>
            </w:r>
            <w:r w:rsidR="00A64A7B">
              <w:t>digheder af en eller anden årsag</w:t>
            </w:r>
            <w:r w:rsidR="000E6B50">
              <w:t xml:space="preserve"> er vanskeligere end andres</w:t>
            </w:r>
            <w:r w:rsidR="001A5D5E">
              <w:t xml:space="preserve">, i en given situation - </w:t>
            </w:r>
            <w:r w:rsidR="000E6B50">
              <w:t>det kan være på grund af fysisk handicap eller på grund af psykiske, emotionelle, kognitive</w:t>
            </w:r>
            <w:r w:rsidR="006E3806">
              <w:t>, sproglige</w:t>
            </w:r>
            <w:r w:rsidR="000E6B50">
              <w:t xml:space="preserve"> eller sociale </w:t>
            </w:r>
            <w:r w:rsidR="000A0D19">
              <w:t>udfordringer</w:t>
            </w:r>
            <w:r w:rsidR="000E6B50">
              <w:t>.</w:t>
            </w:r>
            <w:r w:rsidR="008E08E9">
              <w:t xml:space="preserve"> </w:t>
            </w:r>
            <w:r w:rsidR="008E08E9" w:rsidRPr="008E08E9">
              <w:t>Børn kan være i udsatte positioner i både kortere og længere perioder. Et barn, der føler sig kortvarigt udsat ved at få ”ne</w:t>
            </w:r>
            <w:r>
              <w:t>j” til deltagelse i en leg, og et barn der nyligt er</w:t>
            </w:r>
            <w:r w:rsidR="008E08E9" w:rsidRPr="008E08E9">
              <w:t xml:space="preserve"> blevet skilsmissebarn –</w:t>
            </w:r>
            <w:r>
              <w:t xml:space="preserve"> er for os </w:t>
            </w:r>
            <w:r w:rsidR="008E08E9" w:rsidRPr="008E08E9">
              <w:t>lige vigtige</w:t>
            </w:r>
            <w:r>
              <w:t xml:space="preserve"> og betydningsfulde</w:t>
            </w:r>
            <w:r w:rsidR="008E08E9" w:rsidRPr="008E08E9">
              <w:t>.</w:t>
            </w:r>
          </w:p>
          <w:p w14:paraId="4C6F9C73" w14:textId="77777777" w:rsidR="00F165E7" w:rsidRDefault="000E6B50" w:rsidP="008E08E9">
            <w:pPr>
              <w:pStyle w:val="Tekst3"/>
              <w:spacing w:line="276" w:lineRule="auto"/>
            </w:pPr>
            <w:r>
              <w:t xml:space="preserve">I </w:t>
            </w:r>
            <w:r w:rsidR="00F1556F">
              <w:t>Bogense Private Børnehus</w:t>
            </w:r>
            <w:r>
              <w:t xml:space="preserve"> Sct. Anna </w:t>
            </w:r>
            <w:r w:rsidR="000A0D19">
              <w:t>for</w:t>
            </w:r>
            <w:r>
              <w:t>søger vi at skabe rammerne for, at børn i udsatte positioner kan være aktivt deltagende i fællesskabet således</w:t>
            </w:r>
            <w:r w:rsidR="008E08E9">
              <w:t>,</w:t>
            </w:r>
            <w:r>
              <w:t xml:space="preserve"> at</w:t>
            </w:r>
            <w:r w:rsidR="000A0D19">
              <w:t xml:space="preserve"> det enkelte</w:t>
            </w:r>
            <w:r>
              <w:t xml:space="preserve"> barn oplever sig selv som </w:t>
            </w:r>
            <w:r w:rsidR="00F1556F">
              <w:t xml:space="preserve">værende </w:t>
            </w:r>
            <w:r>
              <w:t>værdifuld</w:t>
            </w:r>
            <w:r w:rsidR="00F1556F">
              <w:t xml:space="preserve"> og betydningsfuld</w:t>
            </w:r>
            <w:r w:rsidR="00D2786E">
              <w:t>.</w:t>
            </w:r>
            <w:r>
              <w:t xml:space="preserve"> Vi ser på</w:t>
            </w:r>
            <w:r w:rsidR="00D2786E">
              <w:t xml:space="preserve"> det enkelte barns</w:t>
            </w:r>
            <w:r>
              <w:t xml:space="preserve"> ressourcer frem for mangler</w:t>
            </w:r>
            <w:r w:rsidR="000A0D19">
              <w:t>, og vi forsøger at skabe succesfulde oplevelser for barnet.</w:t>
            </w:r>
            <w:r w:rsidR="00A64A7B">
              <w:t xml:space="preserve"> </w:t>
            </w:r>
            <w:r w:rsidR="00F165E7">
              <w:t>Vi tilbyder os som voksne</w:t>
            </w:r>
            <w:r w:rsidR="00D2786E">
              <w:t xml:space="preserve"> for børn i udsatte positioner,</w:t>
            </w:r>
            <w:r w:rsidR="00F165E7">
              <w:t xml:space="preserve"> i</w:t>
            </w:r>
            <w:r w:rsidR="00E205BD">
              <w:t>gennem</w:t>
            </w:r>
            <w:r w:rsidR="00F165E7">
              <w:t xml:space="preserve"> hele dagen, </w:t>
            </w:r>
            <w:r w:rsidR="00E205BD">
              <w:t>og</w:t>
            </w:r>
            <w:r w:rsidR="00D2786E">
              <w:t xml:space="preserve"> vi</w:t>
            </w:r>
            <w:r w:rsidR="00E205BD">
              <w:t xml:space="preserve"> vægter højt, at</w:t>
            </w:r>
            <w:r w:rsidR="00D2786E">
              <w:t xml:space="preserve"> det enkelte barn</w:t>
            </w:r>
            <w:r w:rsidR="00E205BD">
              <w:t xml:space="preserve"> oplever</w:t>
            </w:r>
            <w:r w:rsidR="00D2786E">
              <w:t xml:space="preserve"> at</w:t>
            </w:r>
            <w:r w:rsidR="00E205BD">
              <w:t xml:space="preserve"> det er legalt at sige til og fra i lege og aktiviteter. </w:t>
            </w:r>
            <w:r w:rsidR="00D2786E">
              <w:t>For eksempel</w:t>
            </w:r>
            <w:r w:rsidR="006B6F92">
              <w:t xml:space="preserve"> hvis</w:t>
            </w:r>
            <w:r w:rsidR="00D2786E">
              <w:t xml:space="preserve"> et barn</w:t>
            </w:r>
            <w:r w:rsidR="006B6F92">
              <w:t xml:space="preserve"> har behov for at være tæt på en voksen i længere t</w:t>
            </w:r>
            <w:r w:rsidR="00D2786E">
              <w:t>id, så skaber vi mulighed</w:t>
            </w:r>
            <w:r w:rsidR="006B6F92">
              <w:t xml:space="preserve"> for det</w:t>
            </w:r>
            <w:r w:rsidR="00D2786E">
              <w:t>te</w:t>
            </w:r>
            <w:r w:rsidR="006B6F92">
              <w:t>. Vi er i tæt dialog med forældrene omkring barnet</w:t>
            </w:r>
            <w:r w:rsidR="008E08E9">
              <w:t>s</w:t>
            </w:r>
            <w:r w:rsidR="006B6F92">
              <w:t xml:space="preserve"> situation og udvikling, og i fællesskab med dem, skaber vi sammenhæng i barnets hverdag (mellem daginstitution og hjemmeliv). </w:t>
            </w:r>
          </w:p>
          <w:p w14:paraId="70D1C4E9" w14:textId="77777777" w:rsidR="00A64A7B" w:rsidRPr="001235F4" w:rsidRDefault="00A64A7B" w:rsidP="008E08E9">
            <w:pPr>
              <w:pStyle w:val="Tekst3"/>
              <w:spacing w:line="276" w:lineRule="auto"/>
            </w:pPr>
            <w:r>
              <w:lastRenderedPageBreak/>
              <w:t>Vi observerer, dokumenterer og evaluerer ved at lave handleplaner, for at udvikle vores pædagogiske praksis for børn i udsatte positioner. I særlige tilfælde deltager vi ved konsultative møder hvor vi i samarbejde med CLT udarbejder en fremtidig plan for barnets udvikling</w:t>
            </w:r>
          </w:p>
        </w:tc>
      </w:tr>
    </w:tbl>
    <w:p w14:paraId="45736B44" w14:textId="77777777" w:rsidR="001235F4" w:rsidRDefault="001235F4" w:rsidP="00690550">
      <w:pPr>
        <w:pStyle w:val="MiniPara"/>
      </w:pPr>
    </w:p>
    <w:p w14:paraId="77E6FC59"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66F4924C" w14:textId="77777777" w:rsidTr="007801A8">
        <w:trPr>
          <w:cantSplit/>
        </w:trPr>
        <w:tc>
          <w:tcPr>
            <w:tcW w:w="7087" w:type="dxa"/>
          </w:tcPr>
          <w:p w14:paraId="736BCAB4" w14:textId="77777777" w:rsidR="00690550" w:rsidRDefault="00690550" w:rsidP="00416AEF">
            <w:pPr>
              <w:pStyle w:val="Overskrift2"/>
            </w:pPr>
            <w:r w:rsidRPr="00690550">
              <w:t>Sammenhæng til børnehaveklassen</w:t>
            </w:r>
          </w:p>
          <w:p w14:paraId="094C5CA5"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518AE627" w14:textId="77777777" w:rsidR="00690550" w:rsidRPr="00B02D50" w:rsidRDefault="00690550" w:rsidP="007801A8">
            <w:pPr>
              <w:pStyle w:val="Byline"/>
              <w:spacing w:after="480"/>
            </w:pPr>
            <w:r w:rsidRPr="00690550">
              <w:t>Den styrkede pædagogiske læreplan, Rammer og indhold, s. 27</w:t>
            </w:r>
          </w:p>
        </w:tc>
        <w:tc>
          <w:tcPr>
            <w:tcW w:w="2551" w:type="dxa"/>
          </w:tcPr>
          <w:p w14:paraId="58AC598E" w14:textId="77777777" w:rsidR="00690550" w:rsidRDefault="00E57D42" w:rsidP="00416AEF">
            <w:pPr>
              <w:jc w:val="right"/>
              <w:rPr>
                <w:color w:val="0077B3" w:themeColor="accent1"/>
              </w:rPr>
            </w:pPr>
            <w:r>
              <w:rPr>
                <w:noProof/>
                <w:color w:val="0077B3" w:themeColor="accent1"/>
                <w:lang w:eastAsia="da-DK"/>
              </w:rPr>
              <w:drawing>
                <wp:inline distT="0" distB="0" distL="0" distR="0" wp14:anchorId="797F6595" wp14:editId="27690F39">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9D5529" w14:textId="77777777" w:rsidR="00690550" w:rsidRDefault="00690550" w:rsidP="00690550">
      <w:pPr>
        <w:pStyle w:val="MiniPara"/>
      </w:pPr>
    </w:p>
    <w:p w14:paraId="61D8E0C8"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379823C5" w14:textId="77777777" w:rsidTr="00416AEF">
        <w:tc>
          <w:tcPr>
            <w:tcW w:w="9638" w:type="dxa"/>
          </w:tcPr>
          <w:p w14:paraId="58343F28" w14:textId="77777777" w:rsidR="00E57D42" w:rsidRDefault="00E57D42" w:rsidP="00146EA4">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6767CDF3" w14:textId="77777777" w:rsidR="00146EA4" w:rsidRDefault="00146EA4" w:rsidP="00CF408D">
            <w:pPr>
              <w:pStyle w:val="Tekst3"/>
              <w:spacing w:line="276" w:lineRule="auto"/>
            </w:pPr>
            <w:r>
              <w:t xml:space="preserve">Vi starter skolegruppe for de kommende skolebørn </w:t>
            </w:r>
            <w:r w:rsidR="001858F2">
              <w:t>året før skolestart. Formålet er</w:t>
            </w:r>
            <w:r>
              <w:t xml:space="preserve"> at styrke børnenes personlige og sociale kompetencer. I gruppen lave</w:t>
            </w:r>
            <w:r w:rsidR="001858F2">
              <w:t>r</w:t>
            </w:r>
            <w:r w:rsidR="00C927DA">
              <w:t xml:space="preserve"> børnene</w:t>
            </w:r>
            <w:r>
              <w:t xml:space="preserve"> små opgaver</w:t>
            </w:r>
            <w:r w:rsidR="00643CAD">
              <w:t xml:space="preserve"> og aktiviteter</w:t>
            </w:r>
            <w:r>
              <w:t xml:space="preserve">, som </w:t>
            </w:r>
            <w:r w:rsidR="001858F2">
              <w:t>er</w:t>
            </w:r>
            <w:r>
              <w:t xml:space="preserve"> med til at ruste </w:t>
            </w:r>
            <w:r w:rsidR="00643CAD">
              <w:t>børnene til skolestart.</w:t>
            </w:r>
            <w:r w:rsidR="00D2786E">
              <w:t xml:space="preserve"> </w:t>
            </w:r>
            <w:r w:rsidR="00D2786E">
              <w:br/>
              <w:t>Hvert år vurderes,</w:t>
            </w:r>
            <w:r w:rsidR="00C927DA">
              <w:t xml:space="preserve"> hvordan den næstkommende skolegruppe i Børnehuset skal arbejde med skolestart, hvor der altid tages udgangspunkt i ovenstående.</w:t>
            </w:r>
          </w:p>
          <w:p w14:paraId="1454DD1D" w14:textId="77777777" w:rsidR="00643CAD" w:rsidRDefault="00643CAD" w:rsidP="00CF408D">
            <w:pPr>
              <w:pStyle w:val="Tekst3"/>
              <w:spacing w:line="276" w:lineRule="auto"/>
            </w:pPr>
            <w:r>
              <w:t>Desuden tager vi på tur til skolens legepladser</w:t>
            </w:r>
            <w:r w:rsidR="00CF408D">
              <w:t xml:space="preserve"> og</w:t>
            </w:r>
            <w:r>
              <w:t xml:space="preserve"> f</w:t>
            </w:r>
            <w:r w:rsidR="00D2786E">
              <w:t>ritidsordning for at skabe genkendelighed, når børnene</w:t>
            </w:r>
            <w:r>
              <w:t xml:space="preserve"> skal starte i skole.</w:t>
            </w:r>
          </w:p>
          <w:p w14:paraId="16B3625A" w14:textId="77777777" w:rsidR="0031301C" w:rsidRDefault="00C84D1C" w:rsidP="00CF408D">
            <w:pPr>
              <w:pStyle w:val="Tekst3"/>
              <w:spacing w:line="276" w:lineRule="auto"/>
            </w:pPr>
            <w:r>
              <w:t>Vi afholder</w:t>
            </w:r>
            <w:r w:rsidR="0031301C">
              <w:t xml:space="preserve"> overleverin</w:t>
            </w:r>
            <w:r w:rsidR="00601AC8">
              <w:t>gs</w:t>
            </w:r>
            <w:r>
              <w:t>samtale med skolen om det enkelte barn hvert år inden skolestart</w:t>
            </w:r>
            <w:r w:rsidR="0031301C">
              <w:t>.</w:t>
            </w:r>
            <w:r w:rsidR="00CF408D">
              <w:t xml:space="preserve"> Ligeledes tilbydes alle fo</w:t>
            </w:r>
            <w:r>
              <w:t>rældre en samtale i Børnehuset</w:t>
            </w:r>
            <w:r w:rsidR="00CF408D">
              <w:t xml:space="preserve"> inden skolestart.</w:t>
            </w:r>
          </w:p>
          <w:p w14:paraId="7AD0CEBD" w14:textId="77777777" w:rsidR="00CF408D" w:rsidRPr="00146EA4" w:rsidRDefault="00CF408D" w:rsidP="00C84D1C">
            <w:pPr>
              <w:pStyle w:val="Tekst3"/>
              <w:spacing w:line="276" w:lineRule="auto"/>
            </w:pPr>
            <w:r>
              <w:t xml:space="preserve">Sidste fredag inden </w:t>
            </w:r>
            <w:r w:rsidR="00C84D1C">
              <w:t>skole</w:t>
            </w:r>
            <w:r>
              <w:t>start holde</w:t>
            </w:r>
            <w:r w:rsidR="00C84D1C">
              <w:t>r vi</w:t>
            </w:r>
            <w:r>
              <w:t xml:space="preserve"> afslutning for</w:t>
            </w:r>
            <w:r w:rsidR="00C84D1C">
              <w:t xml:space="preserve"> skolegruppen</w:t>
            </w:r>
            <w:r>
              <w:t xml:space="preserve"> i Børnehuset, hvor </w:t>
            </w:r>
            <w:r w:rsidR="00C84D1C">
              <w:t xml:space="preserve">deres </w:t>
            </w:r>
            <w:r>
              <w:t xml:space="preserve">forældre også er inviteret. Her er der tradition for </w:t>
            </w:r>
            <w:r w:rsidRPr="00CF408D">
              <w:t>hygge med fællesspisning</w:t>
            </w:r>
            <w:r>
              <w:t xml:space="preserve">, </w:t>
            </w:r>
            <w:r w:rsidR="00C84D1C">
              <w:t xml:space="preserve">at </w:t>
            </w:r>
            <w:r>
              <w:t>tromme børnene ud af huset samt overrækkelse af diplomer og gaver.</w:t>
            </w:r>
          </w:p>
        </w:tc>
      </w:tr>
    </w:tbl>
    <w:p w14:paraId="62A100D3" w14:textId="77777777" w:rsidR="0040554A" w:rsidRDefault="0040554A" w:rsidP="00A80601">
      <w:pPr>
        <w:pStyle w:val="MiniPara"/>
      </w:pPr>
    </w:p>
    <w:p w14:paraId="55A98AB3" w14:textId="77777777" w:rsidR="0040554A" w:rsidRDefault="0040554A" w:rsidP="0040554A">
      <w:pPr>
        <w:pStyle w:val="TykSort"/>
      </w:pPr>
    </w:p>
    <w:p w14:paraId="643ACC04"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C728BEB" w14:textId="77777777" w:rsidTr="00416AEF">
        <w:trPr>
          <w:cantSplit/>
        </w:trPr>
        <w:tc>
          <w:tcPr>
            <w:tcW w:w="9638" w:type="dxa"/>
          </w:tcPr>
          <w:p w14:paraId="3EB1B13C" w14:textId="77777777" w:rsidR="0040554A" w:rsidRPr="00036360" w:rsidRDefault="0040554A" w:rsidP="00416AEF">
            <w:pPr>
              <w:pStyle w:val="Overskrift2"/>
            </w:pPr>
            <w:r w:rsidRPr="00036360">
              <w:t>Inddragelse af lokalsamfundet</w:t>
            </w:r>
          </w:p>
          <w:p w14:paraId="41E92755" w14:textId="77777777" w:rsidR="0040554A" w:rsidRPr="0040554A" w:rsidRDefault="0040554A" w:rsidP="00416AEF">
            <w:pPr>
              <w:pStyle w:val="Tekst2"/>
            </w:pPr>
            <w:r w:rsidRPr="0040554A">
              <w:t>”Det skal fremgå af den pædagogiske læreplan, hvordan dagtilbuddet inddrager lokalsamfundet i arbejdet med etablering af pædagogiske læringsmiljøer for børn.”</w:t>
            </w:r>
          </w:p>
          <w:p w14:paraId="2896CE3C" w14:textId="77777777" w:rsidR="0040554A" w:rsidRPr="0040554A" w:rsidRDefault="0040554A" w:rsidP="0040554A">
            <w:pPr>
              <w:pStyle w:val="Byline"/>
            </w:pPr>
            <w:r w:rsidRPr="0040554A">
              <w:t>Den styrkede pædagogiske læreplan, Rammer og indhold, s. 29</w:t>
            </w:r>
          </w:p>
        </w:tc>
      </w:tr>
    </w:tbl>
    <w:p w14:paraId="116E9216" w14:textId="77777777" w:rsidR="0040554A" w:rsidRDefault="0040554A" w:rsidP="0040554A">
      <w:pPr>
        <w:pStyle w:val="MiniPara"/>
      </w:pPr>
    </w:p>
    <w:p w14:paraId="59E7160E"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C0A8F0F" w14:textId="77777777" w:rsidTr="00416AEF">
        <w:tc>
          <w:tcPr>
            <w:tcW w:w="9638" w:type="dxa"/>
          </w:tcPr>
          <w:p w14:paraId="1145FC8B" w14:textId="77777777" w:rsidR="0040554A" w:rsidRDefault="0040554A" w:rsidP="00A71239">
            <w:pPr>
              <w:pStyle w:val="Tekst5bl"/>
            </w:pPr>
            <w:bookmarkStart w:id="2" w:name="_Hlk771023"/>
            <w:r w:rsidRPr="0040554A">
              <w:t>Hvordan inddrager vi lokalsamfundet i arbejdet med at skabe pædagogiske læringsmiljøer for børn?</w:t>
            </w:r>
          </w:p>
          <w:p w14:paraId="44F611B9" w14:textId="77777777" w:rsidR="00A71239" w:rsidRDefault="00A71239" w:rsidP="00A71239">
            <w:pPr>
              <w:pStyle w:val="Tekst3"/>
            </w:pPr>
            <w:r>
              <w:t>Vi har et</w:t>
            </w:r>
            <w:r w:rsidR="00C84D1C">
              <w:t>ableret et</w:t>
            </w:r>
            <w:r>
              <w:t xml:space="preserve"> samarbejde med Plejecentret Søbo, hvor vi årligt er til fastelavn og slå katten af tønden, og</w:t>
            </w:r>
            <w:r w:rsidR="00C84D1C">
              <w:t xml:space="preserve"> vi optræder med</w:t>
            </w:r>
            <w:r>
              <w:t xml:space="preserve"> Lu</w:t>
            </w:r>
            <w:r w:rsidR="00C84D1C">
              <w:t>cia optog</w:t>
            </w:r>
            <w:r>
              <w:t>. Desuden laver vi en heks til deres Sank</w:t>
            </w:r>
            <w:r w:rsidR="00C84D1C">
              <w:t>t Hans bål. Vi har fået lov til at</w:t>
            </w:r>
            <w:r>
              <w:t xml:space="preserve"> benytte os af dere</w:t>
            </w:r>
            <w:r w:rsidR="000E0B42">
              <w:t>s</w:t>
            </w:r>
            <w:r>
              <w:t xml:space="preserve"> have</w:t>
            </w:r>
            <w:r w:rsidR="000E0B42">
              <w:t xml:space="preserve"> samt café</w:t>
            </w:r>
            <w:r w:rsidR="00C84D1C">
              <w:t xml:space="preserve"> når vi har lyst</w:t>
            </w:r>
            <w:r>
              <w:t xml:space="preserve">, </w:t>
            </w:r>
            <w:r w:rsidR="000E0B42">
              <w:t>hvor vi kan få en</w:t>
            </w:r>
            <w:r>
              <w:t xml:space="preserve"> hyggelig snak med de ældre.</w:t>
            </w:r>
          </w:p>
          <w:p w14:paraId="2F12CD03" w14:textId="77777777" w:rsidR="000E0B42" w:rsidRDefault="00A71239" w:rsidP="00A71239">
            <w:pPr>
              <w:pStyle w:val="Tekst3"/>
            </w:pPr>
            <w:r>
              <w:t xml:space="preserve">Vi har </w:t>
            </w:r>
            <w:r w:rsidR="006D57D6">
              <w:t xml:space="preserve">også </w:t>
            </w:r>
            <w:r>
              <w:t>et samarbejde med Frivillige</w:t>
            </w:r>
            <w:r w:rsidR="006D57D6">
              <w:t xml:space="preserve"> C</w:t>
            </w:r>
            <w:r>
              <w:t>entret Sløjfen, hvor vi fire gange om året kommer med udsmykning til deres lokaler.</w:t>
            </w:r>
          </w:p>
          <w:p w14:paraId="7F4FA7A8" w14:textId="77777777" w:rsidR="00D85D08" w:rsidRDefault="00D85D08" w:rsidP="00A71239">
            <w:pPr>
              <w:pStyle w:val="Tekst3"/>
            </w:pPr>
            <w:r>
              <w:t xml:space="preserve">Vi </w:t>
            </w:r>
            <w:r w:rsidR="000E0B42">
              <w:t xml:space="preserve">er synlige i lokalsamfundet og har husets veste på når </w:t>
            </w:r>
            <w:r w:rsidR="006B7B52">
              <w:t>vi færdes i</w:t>
            </w:r>
            <w:r>
              <w:t xml:space="preserve"> nærmiljø</w:t>
            </w:r>
            <w:r w:rsidR="006B7B52">
              <w:t>et</w:t>
            </w:r>
            <w:r>
              <w:t xml:space="preserve">. Vi går til byens forskellige legepladser, låner bøger og ser teater på biblioteket. </w:t>
            </w:r>
            <w:r w:rsidR="006B7B52">
              <w:t>Vi s</w:t>
            </w:r>
            <w:r>
              <w:t>piller bold på fodboldstadion, kommer på rundtur i kirken og går på byens museum m.m.</w:t>
            </w:r>
          </w:p>
          <w:p w14:paraId="2DDFC162" w14:textId="77777777" w:rsidR="00D85D08" w:rsidRPr="00A71239" w:rsidRDefault="00D85D08" w:rsidP="00A71239">
            <w:pPr>
              <w:pStyle w:val="Tekst3"/>
            </w:pPr>
            <w:r>
              <w:t>Vi oplever</w:t>
            </w:r>
            <w:r w:rsidR="006B7B52">
              <w:t>,</w:t>
            </w:r>
            <w:r>
              <w:t xml:space="preserve"> at vi </w:t>
            </w:r>
            <w:r w:rsidR="006B7B52">
              <w:t>ved</w:t>
            </w:r>
            <w:r>
              <w:t xml:space="preserve"> vores ugentlig færden i nærmiljøet ofte bliver genkendt, og oplever folk som gæstfri. Lokale borgere inviterer os ofte med til aktiviteter eller nye oplevelser, fx på vores vej i kolonihaven inviteres vi ind i private haver og ser små kyllinger eller for at plukke æbler.</w:t>
            </w:r>
          </w:p>
        </w:tc>
      </w:tr>
      <w:bookmarkEnd w:id="2"/>
    </w:tbl>
    <w:p w14:paraId="3C1F3713" w14:textId="77777777" w:rsidR="0040554A" w:rsidRDefault="0040554A" w:rsidP="0040554A">
      <w:pPr>
        <w:pStyle w:val="MiniPara"/>
      </w:pPr>
    </w:p>
    <w:p w14:paraId="14909ADD"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75E797B" w14:textId="77777777" w:rsidTr="00416AEF">
        <w:trPr>
          <w:cantSplit/>
        </w:trPr>
        <w:tc>
          <w:tcPr>
            <w:tcW w:w="9638" w:type="dxa"/>
          </w:tcPr>
          <w:p w14:paraId="0A91C44A" w14:textId="77777777" w:rsidR="0040554A" w:rsidRPr="00036360" w:rsidRDefault="0040554A" w:rsidP="00416AEF">
            <w:pPr>
              <w:pStyle w:val="Overskrift2"/>
            </w:pPr>
            <w:r w:rsidRPr="00036360">
              <w:t>Arbejdet med det fysiske, psykiske og æstetiske børnemiljø</w:t>
            </w:r>
          </w:p>
          <w:p w14:paraId="1524009C"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21381D37"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00C597D5" w14:textId="77777777" w:rsidR="0040554A" w:rsidRPr="0040554A" w:rsidRDefault="0040554A" w:rsidP="00416AEF">
            <w:pPr>
              <w:pStyle w:val="Byline"/>
            </w:pPr>
            <w:r w:rsidRPr="0040554A">
              <w:t>Den styrkede pædagogiske læreplan, Rammer og indhold, s. 30</w:t>
            </w:r>
          </w:p>
        </w:tc>
      </w:tr>
    </w:tbl>
    <w:p w14:paraId="3E6738E1" w14:textId="77777777" w:rsidR="0040554A" w:rsidRDefault="0040554A" w:rsidP="0040554A">
      <w:pPr>
        <w:pStyle w:val="MiniPara"/>
      </w:pPr>
    </w:p>
    <w:p w14:paraId="18FDE2D6"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9232E05" w14:textId="77777777" w:rsidTr="00416AEF">
        <w:tc>
          <w:tcPr>
            <w:tcW w:w="9638" w:type="dxa"/>
          </w:tcPr>
          <w:p w14:paraId="5EF3F013" w14:textId="77777777" w:rsidR="0040554A" w:rsidRDefault="00185236" w:rsidP="001527A1">
            <w:pPr>
              <w:pStyle w:val="Tekst5bl"/>
              <w:suppressAutoHyphens/>
            </w:pPr>
            <w:r w:rsidRPr="00185236">
              <w:t>Hvordan integrerer vi det fysiske, psykiske og æstetiske børnemiljø i det pædagogiske læringsmiljø?</w:t>
            </w:r>
          </w:p>
          <w:p w14:paraId="4F4DFBEB" w14:textId="77777777" w:rsidR="0040554A" w:rsidRDefault="0040554A" w:rsidP="00416AEF">
            <w:pPr>
              <w:pStyle w:val="Tekst3"/>
            </w:pPr>
          </w:p>
          <w:p w14:paraId="7DC6393D" w14:textId="77777777" w:rsidR="00A20959" w:rsidRPr="00D14CED" w:rsidRDefault="00120588" w:rsidP="00D14CED">
            <w:pPr>
              <w:pStyle w:val="Tekst3"/>
              <w:spacing w:line="276" w:lineRule="auto"/>
            </w:pPr>
            <w:r w:rsidRPr="00D14CED">
              <w:t>Vi har fokus p</w:t>
            </w:r>
            <w:r w:rsidR="006D57D6" w:rsidRPr="00D14CED">
              <w:t>å at skabe læringsmiljøer med udgangspunkt i et børneperspektiv. Derfor</w:t>
            </w:r>
            <w:r w:rsidR="00A20959" w:rsidRPr="00D14CED">
              <w:t xml:space="preserve"> har</w:t>
            </w:r>
            <w:r w:rsidR="006D57D6" w:rsidRPr="00D14CED">
              <w:t xml:space="preserve"> vi</w:t>
            </w:r>
            <w:r w:rsidR="001858F2">
              <w:t xml:space="preserve"> med jævne mellemrum</w:t>
            </w:r>
            <w:r w:rsidR="00A20959" w:rsidRPr="00D14CED">
              <w:t xml:space="preserve"> udveksling og omstruktu</w:t>
            </w:r>
            <w:r w:rsidR="006D57D6" w:rsidRPr="00D14CED">
              <w:t>r</w:t>
            </w:r>
            <w:r w:rsidR="00A20959" w:rsidRPr="00D14CED">
              <w:t xml:space="preserve">ering i vores legeredskaber – ment som at </w:t>
            </w:r>
            <w:r w:rsidR="006D57D6" w:rsidRPr="00D14CED">
              <w:t>de ting som børn</w:t>
            </w:r>
            <w:r w:rsidR="00D14CED" w:rsidRPr="00D14CED">
              <w:t>ene</w:t>
            </w:r>
            <w:r w:rsidR="006D57D6" w:rsidRPr="00D14CED">
              <w:t xml:space="preserve"> viser interesse i</w:t>
            </w:r>
            <w:r w:rsidRPr="00D14CED">
              <w:t xml:space="preserve"> og leger meget med, er det der er tilgængeligt og </w:t>
            </w:r>
            <w:r w:rsidR="006D57D6" w:rsidRPr="00D14CED">
              <w:t>fremme. N</w:t>
            </w:r>
            <w:r w:rsidR="00A20959" w:rsidRPr="00D14CED">
              <w:t>år tingene bliver kede</w:t>
            </w:r>
            <w:r w:rsidR="006D57D6" w:rsidRPr="00D14CED">
              <w:t>lige, stiller vi noget nyt frem.</w:t>
            </w:r>
            <w:r w:rsidR="00A20959" w:rsidRPr="00D14CED">
              <w:t xml:space="preserve"> Vi skaber altså små legestationer, der inviterer til leg som b</w:t>
            </w:r>
            <w:r w:rsidR="00D14CED" w:rsidRPr="00D14CED">
              <w:t>ørnene</w:t>
            </w:r>
            <w:r w:rsidR="00A20959" w:rsidRPr="00D14CED">
              <w:t xml:space="preserve"> selv skaber. </w:t>
            </w:r>
          </w:p>
          <w:p w14:paraId="388ED551" w14:textId="77777777" w:rsidR="00D0370B" w:rsidRPr="00D14CED" w:rsidRDefault="00D0370B" w:rsidP="00D14CED">
            <w:pPr>
              <w:pStyle w:val="Tekst3"/>
              <w:spacing w:line="276" w:lineRule="auto"/>
            </w:pPr>
            <w:r w:rsidRPr="00D14CED">
              <w:t>Vi indretter børnehuset, så vi så vidt muligt kan</w:t>
            </w:r>
            <w:r w:rsidR="003025DD" w:rsidRPr="00D14CED">
              <w:t xml:space="preserve"> gøre legen grundlæggende og</w:t>
            </w:r>
            <w:r w:rsidR="00D14CED" w:rsidRPr="00D14CED">
              <w:t xml:space="preserve"> møde børnene</w:t>
            </w:r>
            <w:r w:rsidRPr="00D14CED">
              <w:t xml:space="preserve"> i de slags lege som er aktuelle.</w:t>
            </w:r>
          </w:p>
          <w:p w14:paraId="5A9A5D84" w14:textId="77777777" w:rsidR="00686149" w:rsidRPr="00D14CED" w:rsidRDefault="003025DD" w:rsidP="00D14CED">
            <w:pPr>
              <w:pStyle w:val="Tekst3"/>
              <w:spacing w:line="276" w:lineRule="auto"/>
            </w:pPr>
            <w:r w:rsidRPr="00D14CED">
              <w:t>Vi har massere af rum i rummene,</w:t>
            </w:r>
            <w:r w:rsidR="00686149" w:rsidRPr="00D14CED">
              <w:t xml:space="preserve"> rundt omkring i huset</w:t>
            </w:r>
            <w:r w:rsidR="00D0370B" w:rsidRPr="00D14CED">
              <w:t xml:space="preserve"> og legeredskaber der ind</w:t>
            </w:r>
            <w:r w:rsidR="00D14CED" w:rsidRPr="00D14CED">
              <w:t xml:space="preserve">byder til rolleleg. </w:t>
            </w:r>
            <w:r w:rsidR="00D14CED" w:rsidRPr="00D14CED">
              <w:rPr>
                <w:rFonts w:eastAsia="Times New Roman" w:cs="Arial"/>
                <w:lang w:eastAsia="da-DK"/>
              </w:rPr>
              <w:t>Rolleleg er</w:t>
            </w:r>
            <w:r w:rsidR="00686149" w:rsidRPr="00D14CED">
              <w:rPr>
                <w:rFonts w:eastAsia="Times New Roman" w:cs="Arial"/>
                <w:lang w:eastAsia="da-DK"/>
              </w:rPr>
              <w:t xml:space="preserve"> som-</w:t>
            </w:r>
            <w:r w:rsidR="00292FFE" w:rsidRPr="00D14CED">
              <w:rPr>
                <w:rFonts w:eastAsia="Times New Roman" w:cs="Arial"/>
                <w:lang w:eastAsia="da-DK"/>
              </w:rPr>
              <w:t>om-lege. I rollelegen kan børnene</w:t>
            </w:r>
            <w:r w:rsidR="00686149" w:rsidRPr="00D14CED">
              <w:rPr>
                <w:rFonts w:eastAsia="Times New Roman" w:cs="Arial"/>
                <w:lang w:eastAsia="da-DK"/>
              </w:rPr>
              <w:t xml:space="preserve"> </w:t>
            </w:r>
            <w:r w:rsidR="00292FFE" w:rsidRPr="00D14CED">
              <w:rPr>
                <w:rFonts w:eastAsia="Times New Roman" w:cs="Arial"/>
                <w:lang w:eastAsia="da-DK"/>
              </w:rPr>
              <w:t>på</w:t>
            </w:r>
            <w:r w:rsidR="00686149" w:rsidRPr="00D14CED">
              <w:rPr>
                <w:rFonts w:eastAsia="Times New Roman" w:cs="Arial"/>
                <w:lang w:eastAsia="da-DK"/>
              </w:rPr>
              <w:t>tage</w:t>
            </w:r>
            <w:r w:rsidR="00292FFE" w:rsidRPr="00D14CED">
              <w:rPr>
                <w:rFonts w:eastAsia="Times New Roman" w:cs="Arial"/>
                <w:lang w:eastAsia="da-DK"/>
              </w:rPr>
              <w:t xml:space="preserve"> sig roller som en anden person eller et dyr. Når børnene</w:t>
            </w:r>
            <w:r w:rsidR="00686149" w:rsidRPr="00D14CED">
              <w:rPr>
                <w:rFonts w:eastAsia="Times New Roman" w:cs="Arial"/>
                <w:lang w:eastAsia="da-DK"/>
              </w:rPr>
              <w:t xml:space="preserve"> tager bestemte roller i legen, er d</w:t>
            </w:r>
            <w:r w:rsidR="00292FFE" w:rsidRPr="00D14CED">
              <w:rPr>
                <w:rFonts w:eastAsia="Times New Roman" w:cs="Arial"/>
                <w:lang w:eastAsia="da-DK"/>
              </w:rPr>
              <w:t>et rollen, der bestemmer deres</w:t>
            </w:r>
            <w:r w:rsidR="00686149" w:rsidRPr="00D14CED">
              <w:rPr>
                <w:rFonts w:eastAsia="Times New Roman" w:cs="Arial"/>
                <w:lang w:eastAsia="da-DK"/>
              </w:rPr>
              <w:t xml:space="preserve"> muligheder og begrænsninger. </w:t>
            </w:r>
            <w:r w:rsidR="00686149" w:rsidRPr="00D14CED">
              <w:t xml:space="preserve">Her har børnene et lille legekøkken med dertilhørende mad og service, klæd-ud-tøj, dukker, bamser m.m til rådighed for at udfolde legene.  </w:t>
            </w:r>
            <w:r w:rsidR="00686149" w:rsidRPr="00D14CED">
              <w:rPr>
                <w:rFonts w:eastAsia="Times New Roman" w:cs="Arial"/>
                <w:lang w:eastAsia="da-DK"/>
              </w:rPr>
              <w:t>Børnene lærer mange forskellige færdigheder igennem rollelegen, bl.a. fantasi, social forståelse og identitet, ligesom de også bearbejder forskellige oplevelser og konflikter, så derfor er det aktuelt at der altid er plads og udfoldelsesmuligheder hertil.</w:t>
            </w:r>
          </w:p>
          <w:p w14:paraId="6F0269AA" w14:textId="77777777" w:rsidR="00CE762E" w:rsidRPr="00D14CED" w:rsidRDefault="00D0370B" w:rsidP="00D14CED">
            <w:pPr>
              <w:pStyle w:val="Tekst3"/>
              <w:spacing w:line="276" w:lineRule="auto"/>
              <w:rPr>
                <w:rFonts w:cs="Arial"/>
                <w:shd w:val="clear" w:color="auto" w:fill="FFFFFF"/>
              </w:rPr>
            </w:pPr>
            <w:r w:rsidRPr="00D14CED">
              <w:lastRenderedPageBreak/>
              <w:t>Vi har læringsmiljøer</w:t>
            </w:r>
            <w:r w:rsidR="00A20959" w:rsidRPr="00D14CED">
              <w:t xml:space="preserve"> til konstruktionslege, hvor børnene kan bygge og skabe ud fra mange forskellige materialer,</w:t>
            </w:r>
            <w:r w:rsidR="00A20959" w:rsidRPr="00D14CED">
              <w:rPr>
                <w:rFonts w:cs="Arial"/>
                <w:shd w:val="clear" w:color="auto" w:fill="FFFFFF"/>
              </w:rPr>
              <w:t xml:space="preserve"> f</w:t>
            </w:r>
            <w:r w:rsidRPr="00D14CED">
              <w:rPr>
                <w:rFonts w:cs="Arial"/>
                <w:shd w:val="clear" w:color="auto" w:fill="FFFFFF"/>
              </w:rPr>
              <w:t>.eks.</w:t>
            </w:r>
            <w:r w:rsidR="00A20959" w:rsidRPr="00D14CED">
              <w:rPr>
                <w:rFonts w:cs="Arial"/>
                <w:shd w:val="clear" w:color="auto" w:fill="FFFFFF"/>
              </w:rPr>
              <w:t xml:space="preserve"> klodser, pap, papir og mange andre ting. Der kan bygges med klodser, bygges veje eller bygges hus</w:t>
            </w:r>
            <w:r w:rsidRPr="00D14CED">
              <w:rPr>
                <w:rFonts w:cs="Arial"/>
                <w:shd w:val="clear" w:color="auto" w:fill="FFFFFF"/>
              </w:rPr>
              <w:t>e ud af store eller små klodser</w:t>
            </w:r>
            <w:r w:rsidR="00A20959" w:rsidRPr="00D14CED">
              <w:rPr>
                <w:rFonts w:cs="Arial"/>
                <w:shd w:val="clear" w:color="auto" w:fill="FFFFFF"/>
              </w:rPr>
              <w:t xml:space="preserve">. </w:t>
            </w:r>
            <w:r w:rsidRPr="00D14CED">
              <w:rPr>
                <w:rFonts w:cs="Arial"/>
                <w:shd w:val="clear" w:color="auto" w:fill="FFFFFF"/>
              </w:rPr>
              <w:t xml:space="preserve">Togbaner og Lego er næsten altid populært blandt både piger og drenge. </w:t>
            </w:r>
            <w:r w:rsidR="00A20959" w:rsidRPr="00D14CED">
              <w:rPr>
                <w:rFonts w:cs="Arial"/>
                <w:shd w:val="clear" w:color="auto" w:fill="FFFFFF"/>
              </w:rPr>
              <w:t>Det er almindeligt, at det, børnene bygger, bagefter anvendes i rollelegen</w:t>
            </w:r>
            <w:r w:rsidR="00CE762E" w:rsidRPr="00D14CED">
              <w:rPr>
                <w:rFonts w:cs="Arial"/>
                <w:shd w:val="clear" w:color="auto" w:fill="FFFFFF"/>
              </w:rPr>
              <w:t>.</w:t>
            </w:r>
          </w:p>
          <w:p w14:paraId="4A9CA15C" w14:textId="77777777" w:rsidR="00CE762E" w:rsidRPr="00D14CED" w:rsidRDefault="00292FFE" w:rsidP="00D14CED">
            <w:pPr>
              <w:pStyle w:val="Tekst3"/>
              <w:spacing w:line="276" w:lineRule="auto"/>
              <w:rPr>
                <w:rFonts w:cs="Arial"/>
                <w:shd w:val="clear" w:color="auto" w:fill="FFFFFF"/>
              </w:rPr>
            </w:pPr>
            <w:r w:rsidRPr="00D14CED">
              <w:rPr>
                <w:rFonts w:cs="Arial"/>
                <w:shd w:val="clear" w:color="auto" w:fill="FFFFFF"/>
              </w:rPr>
              <w:t>Vi giver plads til f</w:t>
            </w:r>
            <w:r w:rsidR="00CE762E" w:rsidRPr="00D14CED">
              <w:rPr>
                <w:rFonts w:cs="Arial"/>
                <w:shd w:val="clear" w:color="auto" w:fill="FFFFFF"/>
              </w:rPr>
              <w:t>unktionsleg</w:t>
            </w:r>
            <w:r w:rsidRPr="00D14CED">
              <w:rPr>
                <w:rFonts w:cs="Arial"/>
                <w:shd w:val="clear" w:color="auto" w:fill="FFFFFF"/>
              </w:rPr>
              <w:t>en</w:t>
            </w:r>
            <w:r w:rsidR="00CE762E" w:rsidRPr="00D14CED">
              <w:rPr>
                <w:rFonts w:cs="Arial"/>
                <w:shd w:val="clear" w:color="auto" w:fill="FFFFFF"/>
              </w:rPr>
              <w:t>, som handler om at undersøge både, hvad forskellige ting kan, og hvad børnene mestrer med egen krop. Børn kr</w:t>
            </w:r>
            <w:r w:rsidR="00D14CED" w:rsidRPr="00D14CED">
              <w:rPr>
                <w:rFonts w:cs="Arial"/>
                <w:shd w:val="clear" w:color="auto" w:fill="FFFFFF"/>
              </w:rPr>
              <w:t>avler, klatrer,</w:t>
            </w:r>
            <w:r w:rsidR="00CE762E" w:rsidRPr="00D14CED">
              <w:rPr>
                <w:rFonts w:cs="Arial"/>
                <w:shd w:val="clear" w:color="auto" w:fill="FFFFFF"/>
              </w:rPr>
              <w:t xml:space="preserve"> løber, de triller med bolden, og de lave</w:t>
            </w:r>
            <w:r w:rsidR="00D14CED" w:rsidRPr="00D14CED">
              <w:rPr>
                <w:rFonts w:cs="Arial"/>
                <w:shd w:val="clear" w:color="auto" w:fill="FFFFFF"/>
              </w:rPr>
              <w:t xml:space="preserve">r puslespil. Funktionsleg er </w:t>
            </w:r>
            <w:r w:rsidR="00CE762E" w:rsidRPr="00D14CED">
              <w:rPr>
                <w:rFonts w:cs="Arial"/>
                <w:shd w:val="clear" w:color="auto" w:fill="FFFFFF"/>
              </w:rPr>
              <w:t>øvelsesleg og bø</w:t>
            </w:r>
            <w:r w:rsidR="00D14CED" w:rsidRPr="00D14CED">
              <w:rPr>
                <w:rFonts w:cs="Arial"/>
                <w:shd w:val="clear" w:color="auto" w:fill="FFFFFF"/>
              </w:rPr>
              <w:t>rnene er aktive</w:t>
            </w:r>
            <w:r w:rsidR="00CE762E" w:rsidRPr="00D14CED">
              <w:rPr>
                <w:rFonts w:cs="Arial"/>
                <w:shd w:val="clear" w:color="auto" w:fill="FFFFFF"/>
              </w:rPr>
              <w:t>. Vi indretter os så vi giver mulighed for at børnene kan udfolde sig ved at bruge deres krop til at handle og fin</w:t>
            </w:r>
            <w:r w:rsidR="001858F2">
              <w:rPr>
                <w:rFonts w:cs="Arial"/>
                <w:shd w:val="clear" w:color="auto" w:fill="FFFFFF"/>
              </w:rPr>
              <w:t>de ud af</w:t>
            </w:r>
            <w:r w:rsidR="00D14CED" w:rsidRPr="00D14CED">
              <w:rPr>
                <w:rFonts w:cs="Arial"/>
                <w:shd w:val="clear" w:color="auto" w:fill="FFFFFF"/>
              </w:rPr>
              <w:t>, hvad den kan, og hvordan de</w:t>
            </w:r>
            <w:r w:rsidR="00CE762E" w:rsidRPr="00D14CED">
              <w:rPr>
                <w:rFonts w:cs="Arial"/>
                <w:shd w:val="clear" w:color="auto" w:fill="FFFFFF"/>
              </w:rPr>
              <w:t xml:space="preserve"> kan komme til at lære mere. Vi kigger på børnegruppen og det de er nysgerrige på og undersøgende omkring, for at tilrettelægge en aktivitet eller finde rum til at kunne eksperimentere og udfolde sig, enten i indendørs eller udendørs regi.</w:t>
            </w:r>
          </w:p>
          <w:p w14:paraId="75E710F9" w14:textId="77777777" w:rsidR="00CE762E" w:rsidRPr="00D14CED" w:rsidRDefault="003025DD" w:rsidP="00D14CED">
            <w:pPr>
              <w:pStyle w:val="Tekst3"/>
              <w:spacing w:line="276" w:lineRule="auto"/>
              <w:rPr>
                <w:rFonts w:cs="Arial"/>
                <w:shd w:val="clear" w:color="auto" w:fill="FFFFFF"/>
              </w:rPr>
            </w:pPr>
            <w:r w:rsidRPr="00D14CED">
              <w:rPr>
                <w:rFonts w:cs="Arial"/>
                <w:shd w:val="clear" w:color="auto" w:fill="FFFFFF"/>
              </w:rPr>
              <w:t>I regellegen leger børnene</w:t>
            </w:r>
            <w:r w:rsidR="00CE762E" w:rsidRPr="00D14CED">
              <w:rPr>
                <w:rFonts w:cs="Arial"/>
                <w:shd w:val="clear" w:color="auto" w:fill="FFFFFF"/>
              </w:rPr>
              <w:t xml:space="preserve"> med regler. Almindelige regellege er skjul, tagfat, kortspil, brætspil og forskellige boldlege. I regellegen er regler de</w:t>
            </w:r>
            <w:r w:rsidRPr="00D14CED">
              <w:rPr>
                <w:rFonts w:cs="Arial"/>
                <w:shd w:val="clear" w:color="auto" w:fill="FFFFFF"/>
              </w:rPr>
              <w:t>r i forvejen. Børnene bliver</w:t>
            </w:r>
            <w:r w:rsidR="00CE762E" w:rsidRPr="00D14CED">
              <w:rPr>
                <w:rFonts w:cs="Arial"/>
                <w:shd w:val="clear" w:color="auto" w:fill="FFFFFF"/>
              </w:rPr>
              <w:t xml:space="preserve"> i stand til at eksperimentere med forskellige forme</w:t>
            </w:r>
            <w:r w:rsidRPr="00D14CED">
              <w:rPr>
                <w:rFonts w:cs="Arial"/>
                <w:shd w:val="clear" w:color="auto" w:fill="FFFFFF"/>
              </w:rPr>
              <w:t xml:space="preserve">r for regler, således at de </w:t>
            </w:r>
            <w:r w:rsidR="00CE762E" w:rsidRPr="00D14CED">
              <w:rPr>
                <w:rFonts w:cs="Arial"/>
                <w:shd w:val="clear" w:color="auto" w:fill="FFFFFF"/>
              </w:rPr>
              <w:t>med tiden lærer om og forstå</w:t>
            </w:r>
            <w:r w:rsidRPr="00D14CED">
              <w:rPr>
                <w:rFonts w:cs="Arial"/>
                <w:shd w:val="clear" w:color="auto" w:fill="FFFFFF"/>
              </w:rPr>
              <w:t>r</w:t>
            </w:r>
            <w:r w:rsidR="00CE762E" w:rsidRPr="00D14CED">
              <w:rPr>
                <w:rFonts w:cs="Arial"/>
                <w:shd w:val="clear" w:color="auto" w:fill="FFFFFF"/>
              </w:rPr>
              <w:t xml:space="preserve"> disse regler. </w:t>
            </w:r>
            <w:r w:rsidRPr="00D14CED">
              <w:rPr>
                <w:rFonts w:cs="Arial"/>
                <w:shd w:val="clear" w:color="auto" w:fill="FFFFFF"/>
              </w:rPr>
              <w:t>Det kan vi sætte i kontekst til når vi i læringsmiljøerne bliver betinget af struktur og</w:t>
            </w:r>
            <w:r w:rsidR="001858F2">
              <w:rPr>
                <w:rFonts w:cs="Arial"/>
                <w:shd w:val="clear" w:color="auto" w:fill="FFFFFF"/>
              </w:rPr>
              <w:t xml:space="preserve"> rammer, for når barnet i leg få</w:t>
            </w:r>
            <w:r w:rsidRPr="00D14CED">
              <w:rPr>
                <w:rFonts w:cs="Arial"/>
                <w:shd w:val="clear" w:color="auto" w:fill="FFFFFF"/>
              </w:rPr>
              <w:t>r lov til at forholde sig til regler, kan de bedre omsætte og forstå det i hverdagens sammenhæng.</w:t>
            </w:r>
          </w:p>
          <w:p w14:paraId="3C831665" w14:textId="77777777" w:rsidR="00A20959" w:rsidRPr="00D14CED" w:rsidRDefault="003025DD" w:rsidP="00D14CED">
            <w:pPr>
              <w:pStyle w:val="Tekst3"/>
              <w:spacing w:line="276" w:lineRule="auto"/>
              <w:rPr>
                <w:rFonts w:cs="Arial"/>
                <w:shd w:val="clear" w:color="auto" w:fill="FFFFFF"/>
              </w:rPr>
            </w:pPr>
            <w:r w:rsidRPr="00D14CED">
              <w:rPr>
                <w:rFonts w:cs="Arial"/>
                <w:shd w:val="clear" w:color="auto" w:fill="FFFFFF"/>
              </w:rPr>
              <w:t>Et vigtigt rum for børn, er muligheden for r</w:t>
            </w:r>
            <w:r w:rsidR="00CE762E" w:rsidRPr="00D14CED">
              <w:rPr>
                <w:rFonts w:cs="Arial"/>
                <w:shd w:val="clear" w:color="auto" w:fill="FFFFFF"/>
              </w:rPr>
              <w:t>o og fordybelse</w:t>
            </w:r>
            <w:r w:rsidRPr="00D14CED">
              <w:rPr>
                <w:rFonts w:cs="Arial"/>
                <w:shd w:val="clear" w:color="auto" w:fill="FFFFFF"/>
              </w:rPr>
              <w:t>. Vi sørger for hver dag at alle børn har plads til at kunne trække sig tilbage, eller at kunne fordybe sig i noget</w:t>
            </w:r>
            <w:r w:rsidR="00D14CED" w:rsidRPr="00D14CED">
              <w:rPr>
                <w:rFonts w:cs="Arial"/>
                <w:shd w:val="clear" w:color="auto" w:fill="FFFFFF"/>
              </w:rPr>
              <w:t xml:space="preserve"> uden forstyrrelser</w:t>
            </w:r>
            <w:r w:rsidRPr="00D14CED">
              <w:rPr>
                <w:rFonts w:cs="Arial"/>
                <w:shd w:val="clear" w:color="auto" w:fill="FFFFFF"/>
              </w:rPr>
              <w:t xml:space="preserve">. </w:t>
            </w:r>
          </w:p>
          <w:p w14:paraId="0BFEF6F0" w14:textId="77777777" w:rsidR="00D0370B" w:rsidRPr="00D14CED" w:rsidRDefault="00292FFE" w:rsidP="00D14CED">
            <w:pPr>
              <w:pStyle w:val="Tekst3"/>
              <w:spacing w:line="276" w:lineRule="auto"/>
              <w:rPr>
                <w:rFonts w:cs="Arial"/>
                <w:shd w:val="clear" w:color="auto" w:fill="FFFFFF"/>
              </w:rPr>
            </w:pPr>
            <w:r w:rsidRPr="00D14CED">
              <w:rPr>
                <w:rFonts w:cs="Arial"/>
                <w:shd w:val="clear" w:color="auto" w:fill="FFFFFF"/>
              </w:rPr>
              <w:t xml:space="preserve">Vi forsøger, at indrette os fysisk fordelagtigt i arbejdet med at skabe læringsmiljøer, </w:t>
            </w:r>
            <w:r w:rsidR="00587878">
              <w:rPr>
                <w:rFonts w:cs="Arial"/>
                <w:shd w:val="clear" w:color="auto" w:fill="FFFFFF"/>
              </w:rPr>
              <w:t xml:space="preserve">ved at </w:t>
            </w:r>
            <w:r w:rsidRPr="00D14CED">
              <w:rPr>
                <w:rFonts w:cs="Arial"/>
                <w:shd w:val="clear" w:color="auto" w:fill="FFFFFF"/>
              </w:rPr>
              <w:t>imødekomme børnenes lyst til forskellige lege muligheder. De varierede udfoldelsesmuligheder til de forskellige legetyper, skulle gerne være til fordel for et børnemiljø hvor æstetiske læreprocesser kan finde sted og hvor vi har øje for og fokus på at det er trygt og rart sted at</w:t>
            </w:r>
            <w:r w:rsidR="00B463B9" w:rsidRPr="00D14CED">
              <w:rPr>
                <w:rFonts w:cs="Arial"/>
                <w:shd w:val="clear" w:color="auto" w:fill="FFFFFF"/>
              </w:rPr>
              <w:t xml:space="preserve"> man som barn kan trives, lære, udvikle sig og dannes.</w:t>
            </w:r>
          </w:p>
          <w:p w14:paraId="4F540B49" w14:textId="77777777" w:rsidR="00A75063" w:rsidRPr="00D14CED" w:rsidRDefault="00D0337F" w:rsidP="00D14CED">
            <w:pPr>
              <w:pStyle w:val="Tekst3"/>
              <w:spacing w:line="276" w:lineRule="auto"/>
            </w:pPr>
            <w:r w:rsidRPr="00D14CED">
              <w:t>Vi bestræber os på at være et hus hvor alle føler sig velkomne og imødekommet, både børn og forældre.</w:t>
            </w:r>
            <w:r w:rsidR="00120588" w:rsidRPr="00D14CED">
              <w:t xml:space="preserve"> </w:t>
            </w:r>
          </w:p>
          <w:p w14:paraId="6641CEE7" w14:textId="77777777" w:rsidR="00B463B9" w:rsidRPr="00D14CED" w:rsidRDefault="00B463B9" w:rsidP="00D14CED">
            <w:pPr>
              <w:pStyle w:val="Tekst3"/>
              <w:spacing w:line="276" w:lineRule="auto"/>
            </w:pPr>
            <w:r w:rsidRPr="00D14CED">
              <w:t>Alle brugere af huset bærer et fælles ansvar for at passe på huset. Børnene lærer om at føle et medansvar for at legetøj, udsmykning, møbler og det der lever og gror, bliver bevaret på bedste vis.</w:t>
            </w:r>
          </w:p>
          <w:p w14:paraId="05AB5687" w14:textId="77777777" w:rsidR="00B463B9" w:rsidRPr="00E57D42" w:rsidRDefault="00B463B9" w:rsidP="00B463B9">
            <w:pPr>
              <w:pStyle w:val="Tekst3"/>
            </w:pPr>
          </w:p>
        </w:tc>
      </w:tr>
    </w:tbl>
    <w:p w14:paraId="75A93966" w14:textId="77777777" w:rsidR="00ED7F1D" w:rsidRDefault="00ED7F1D" w:rsidP="00ED7F1D"/>
    <w:p w14:paraId="780BF81C" w14:textId="77777777" w:rsidR="00373C52" w:rsidRDefault="00373C52" w:rsidP="00ED7F1D"/>
    <w:p w14:paraId="7E3A4653"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60BC0E49" w14:textId="77777777" w:rsidTr="00373C52">
        <w:trPr>
          <w:cantSplit/>
          <w:trHeight w:hRule="exact" w:val="2835"/>
        </w:trPr>
        <w:tc>
          <w:tcPr>
            <w:tcW w:w="7087" w:type="dxa"/>
            <w:tcBorders>
              <w:top w:val="nil"/>
              <w:bottom w:val="nil"/>
            </w:tcBorders>
          </w:tcPr>
          <w:p w14:paraId="1CA8DD9C"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54A5C1A" w14:textId="77777777" w:rsidR="00373C52" w:rsidRPr="00373C52" w:rsidRDefault="00373C52" w:rsidP="00373C52">
            <w:r>
              <w:rPr>
                <w:noProof/>
                <w:lang w:eastAsia="da-DK"/>
              </w:rPr>
              <w:drawing>
                <wp:inline distT="0" distB="0" distL="0" distR="0" wp14:anchorId="0479CE8F" wp14:editId="4FF5F70D">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297CF33E" w14:textId="77777777" w:rsidR="00373C52" w:rsidRDefault="00373C52" w:rsidP="00373C52">
      <w:pPr>
        <w:pStyle w:val="MiniPara"/>
      </w:pPr>
    </w:p>
    <w:p w14:paraId="398C5A81"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19ED169A" w14:textId="77777777" w:rsidTr="00416AEF">
        <w:tc>
          <w:tcPr>
            <w:tcW w:w="9638" w:type="dxa"/>
          </w:tcPr>
          <w:p w14:paraId="5878DD8E"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FD8707F" w14:textId="77777777" w:rsidR="00373C52" w:rsidRDefault="00373C52" w:rsidP="001527A1">
            <w:pPr>
              <w:pStyle w:val="Tekst2"/>
              <w:suppressAutoHyphens/>
            </w:pPr>
            <w:r>
              <w:lastRenderedPageBreak/>
              <w:t>Det skal fremgå af den pædagogiske læreplan, hvordan det pædagogiske læringsmiljø under</w:t>
            </w:r>
            <w:r w:rsidR="001527A1">
              <w:softHyphen/>
            </w:r>
            <w:r>
              <w:t>støtter børns brede læring inden for og på tværs af de seks læreplanstemaer.”</w:t>
            </w:r>
          </w:p>
          <w:p w14:paraId="1D607ECC" w14:textId="77777777" w:rsidR="00373C52" w:rsidRPr="007400E9" w:rsidRDefault="00373C52" w:rsidP="00373C52">
            <w:pPr>
              <w:pStyle w:val="Byline"/>
            </w:pPr>
            <w:r w:rsidRPr="00373C52">
              <w:t>Den styrkede pædagogiske læreplan, Rammer og indhold, s. 32</w:t>
            </w:r>
          </w:p>
        </w:tc>
      </w:tr>
    </w:tbl>
    <w:p w14:paraId="3788D827" w14:textId="77777777" w:rsidR="00373C52" w:rsidRDefault="00373C52" w:rsidP="00373C52">
      <w:pPr>
        <w:pStyle w:val="MiniPara"/>
      </w:pPr>
    </w:p>
    <w:p w14:paraId="17D93194"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F682EC8" w14:textId="77777777" w:rsidTr="00433B67">
        <w:trPr>
          <w:cantSplit/>
        </w:trPr>
        <w:tc>
          <w:tcPr>
            <w:tcW w:w="7087" w:type="dxa"/>
          </w:tcPr>
          <w:p w14:paraId="024FB357" w14:textId="77777777" w:rsidR="00373C52" w:rsidRPr="00084F73" w:rsidRDefault="00084F73" w:rsidP="00416AEF">
            <w:pPr>
              <w:pStyle w:val="Overskrift2"/>
              <w:rPr>
                <w:color w:val="CD1626" w:themeColor="accent2"/>
              </w:rPr>
            </w:pPr>
            <w:r>
              <w:rPr>
                <w:color w:val="CD1626" w:themeColor="accent2"/>
              </w:rPr>
              <w:t>Alsidig personlig udvikling</w:t>
            </w:r>
          </w:p>
          <w:p w14:paraId="469FC967"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7AFE421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073B779B" w14:textId="77777777" w:rsidR="00373C52" w:rsidRDefault="00373C52" w:rsidP="00416AEF">
            <w:pPr>
              <w:jc w:val="right"/>
              <w:rPr>
                <w:color w:val="0077B3" w:themeColor="accent1"/>
              </w:rPr>
            </w:pPr>
            <w:r>
              <w:rPr>
                <w:noProof/>
                <w:color w:val="0077B3" w:themeColor="accent1"/>
                <w:lang w:eastAsia="da-DK"/>
              </w:rPr>
              <w:drawing>
                <wp:inline distT="0" distB="0" distL="0" distR="0" wp14:anchorId="2A1382EB" wp14:editId="4992390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D76E59"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00503B9B" w14:textId="77777777" w:rsidTr="00B743E0">
        <w:tc>
          <w:tcPr>
            <w:tcW w:w="9638" w:type="dxa"/>
          </w:tcPr>
          <w:p w14:paraId="25B10EF2" w14:textId="77777777" w:rsidR="00B743E0" w:rsidRDefault="005A03C3" w:rsidP="005A03C3">
            <w:pPr>
              <w:pStyle w:val="Tekst4"/>
              <w:ind w:left="284"/>
            </w:pPr>
            <w:r w:rsidRPr="005A03C3">
              <w:t>Pædagogiske mål for læreplanstemaet:</w:t>
            </w:r>
          </w:p>
          <w:p w14:paraId="14971FC0"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4A9C752"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1656A01" w14:textId="77777777" w:rsidTr="00416AEF">
        <w:tc>
          <w:tcPr>
            <w:tcW w:w="9638" w:type="dxa"/>
          </w:tcPr>
          <w:p w14:paraId="210B603C" w14:textId="77777777" w:rsidR="00373C52" w:rsidRDefault="001D4135" w:rsidP="001D4135">
            <w:pPr>
              <w:pStyle w:val="Tekst5rd"/>
              <w:suppressAutoHyphens/>
            </w:pPr>
            <w:r w:rsidRPr="001D4135">
              <w:t>Hvordan understøtter vores pædagogiske læringsmiljø børnenes alsidige personlige udvikling?</w:t>
            </w:r>
          </w:p>
          <w:p w14:paraId="4C7796BE" w14:textId="77777777" w:rsidR="00D065DF" w:rsidRDefault="00477942" w:rsidP="00D065DF">
            <w:pPr>
              <w:pStyle w:val="Tekst1rd"/>
            </w:pPr>
            <w:r w:rsidRPr="00477942">
              <w:t>Herunder, hvordan vores pædagogiske læringsmiljø:</w:t>
            </w:r>
          </w:p>
          <w:p w14:paraId="22DEE10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5B6C6405" w14:textId="77777777" w:rsidR="00FD10EB" w:rsidRPr="00DB3B26" w:rsidRDefault="00FD10EB" w:rsidP="00FD10EB">
            <w:pPr>
              <w:pStyle w:val="Bullettekst3rd"/>
            </w:pPr>
            <w:r w:rsidRPr="00DB3B26">
              <w:t xml:space="preserve">Tager udgangspunkt i det fælles pædagogiske grundlag </w:t>
            </w:r>
          </w:p>
          <w:p w14:paraId="68460BC6" w14:textId="77777777" w:rsidR="00477942" w:rsidRDefault="00FD10EB" w:rsidP="00FD10EB">
            <w:pPr>
              <w:pStyle w:val="Bullettekst3rd"/>
              <w:spacing w:after="240"/>
            </w:pPr>
            <w:r w:rsidRPr="00DB3B26">
              <w:t>Ses i samspil med de øvrige læreplanstemaer.</w:t>
            </w:r>
          </w:p>
          <w:p w14:paraId="623EA3B6" w14:textId="77777777" w:rsidR="005E1D79" w:rsidRDefault="00A958B8" w:rsidP="005E1D79">
            <w:pPr>
              <w:pStyle w:val="Tekst3"/>
            </w:pPr>
            <w:r>
              <w:t xml:space="preserve">Som omsorgspersoner og pædagogisk personale, har vi fokus på at læringsmiljøet er rummeligt overfor mangfoldighed, og at det enkelte barn er unikt. </w:t>
            </w:r>
            <w:r w:rsidR="005E1D79">
              <w:t>Vi ser barnets værd, og arbejder hele tiden med at barnets selvværd styrkes, ved at vi anerkende</w:t>
            </w:r>
            <w:r w:rsidR="00151361">
              <w:t>r</w:t>
            </w:r>
            <w:r w:rsidR="005E1D79">
              <w:t xml:space="preserve"> barnet som det er. Det skaber selvtillid, selvstændighed, selvforståelse, processer, refleksioner og erfaringer</w:t>
            </w:r>
            <w:r w:rsidR="002249B9">
              <w:t>.</w:t>
            </w:r>
            <w:r w:rsidR="002249B9">
              <w:br/>
            </w:r>
            <w:r w:rsidR="005E1D79">
              <w:t xml:space="preserve">Vi observerer og iagttager på det enkelte barn hver dag, </w:t>
            </w:r>
            <w:r w:rsidR="006B7B52">
              <w:t>og ved hjælpe af vores kommende evalueringskultur kan vi være med til at</w:t>
            </w:r>
            <w:r w:rsidR="005E1D79">
              <w:t xml:space="preserve"> skabe bed</w:t>
            </w:r>
            <w:r w:rsidR="006B7B52">
              <w:t>re</w:t>
            </w:r>
            <w:r w:rsidR="002249B9">
              <w:t xml:space="preserve"> betingelser og </w:t>
            </w:r>
            <w:r w:rsidR="005E1D79">
              <w:t xml:space="preserve">rammer for at </w:t>
            </w:r>
            <w:r w:rsidR="002249B9">
              <w:t>understøtte</w:t>
            </w:r>
            <w:r w:rsidR="005E1D79">
              <w:t xml:space="preserve"> trivsel - og på den måde skabe udvikling ved at udfordre barnet indenfor nærmeste udviklingszone.</w:t>
            </w:r>
            <w:r w:rsidR="009B52F7">
              <w:t xml:space="preserve"> </w:t>
            </w:r>
            <w:r w:rsidR="002249B9">
              <w:br/>
            </w:r>
            <w:r w:rsidR="009B52F7">
              <w:t>For os er det en forudsætning at barnet er i trivsel, for at kunne skabe udvikling.</w:t>
            </w:r>
          </w:p>
          <w:p w14:paraId="181B75D4" w14:textId="77777777" w:rsidR="00BD7470" w:rsidRDefault="00BD7470" w:rsidP="005E1D79">
            <w:pPr>
              <w:pStyle w:val="Tekst3"/>
            </w:pPr>
            <w:r>
              <w:t>Læringsmiljøet bærer præg af at legen er grundlæggende, for i legen er der mulighed for at finde sin egen personlighed ved at påtage og afprøve forskellige roller, forhandle, famle, udforske og erfare sig selv og hinanden på forskellige måder. Vi skaber rammer som føles trygge og som tillader at børnene kan udforske, udfolde og erfarer nye sider af dem selv og skabe tillid til egne potentialer og kompetencer</w:t>
            </w:r>
            <w:r w:rsidR="009B52F7">
              <w:t>, både for dem selv og i samspil med de andre børn</w:t>
            </w:r>
            <w:r>
              <w:t xml:space="preserve">. </w:t>
            </w:r>
            <w:r w:rsidR="0092266D">
              <w:t>Relationsdannelse</w:t>
            </w:r>
            <w:r w:rsidR="009B52F7">
              <w:t xml:space="preserve"> og samspil skal </w:t>
            </w:r>
            <w:r w:rsidR="004A3889">
              <w:t xml:space="preserve">så vidt det er muligt, </w:t>
            </w:r>
            <w:r w:rsidR="009B52F7">
              <w:t>være på børnenes præmisser, og vi skaber rum for at børnene er aktive deltagere i selv at kunne vælge legerelatio</w:t>
            </w:r>
            <w:r w:rsidR="009B52F7">
              <w:lastRenderedPageBreak/>
              <w:t xml:space="preserve">ner på tværs af alder, køn, social og kulturel baggrund – da det skal give mening for det enkelte barn. </w:t>
            </w:r>
            <w:r w:rsidR="0092266D">
              <w:t>Samtidig er v</w:t>
            </w:r>
            <w:r w:rsidR="009B52F7">
              <w:t>i opmærksomme på udviklingsniveauer og forsøger at matche børnene, så de indgår i ligeværdige relationer</w:t>
            </w:r>
            <w:r w:rsidR="004A3889">
              <w:t xml:space="preserve"> – dette skal dog, så vidt det er muligt,</w:t>
            </w:r>
            <w:r w:rsidR="0092266D">
              <w:t xml:space="preserve"> stå i lyset af barnets egen interesse og lyst.</w:t>
            </w:r>
            <w:r w:rsidR="009B52F7">
              <w:t xml:space="preserve"> </w:t>
            </w:r>
          </w:p>
          <w:p w14:paraId="70841164" w14:textId="77777777" w:rsidR="00887B27" w:rsidRDefault="00733547" w:rsidP="00416AEF">
            <w:pPr>
              <w:pStyle w:val="Tekst3"/>
            </w:pPr>
            <w:r>
              <w:t>Vi har fokus på at alle børn føler</w:t>
            </w:r>
            <w:r w:rsidR="002249B9">
              <w:t>,</w:t>
            </w:r>
            <w:r w:rsidR="004A3889">
              <w:t xml:space="preserve"> at de </w:t>
            </w:r>
            <w:r>
              <w:t xml:space="preserve">har en betydningsfuld plads i fællesskabet og at de er noget værd. Vi støtter børnene i at de ikke undertrykker sig selv, men tør og vise hvem de er og vi tilpasser altid fællesskabet frem for at tilpasse barnet. </w:t>
            </w:r>
            <w:r w:rsidR="002249B9">
              <w:br/>
            </w:r>
            <w:r>
              <w:t>Børnene skal have mulighed for at vælge til og fra, både i leg og planlagt aktivitet – for vi ser det som en styrke og en kompetence at kunne mærke sig selv og hvad man har lyst til og ikke. Vi er dog altid nysgerrige på hvad det handler om</w:t>
            </w:r>
            <w:r w:rsidR="002249B9">
              <w:t>, h</w:t>
            </w:r>
            <w:r>
              <w:t xml:space="preserve">vis et barn ikke har lyst til at deltage og </w:t>
            </w:r>
            <w:r w:rsidR="002249B9">
              <w:t xml:space="preserve">vi </w:t>
            </w:r>
            <w:r>
              <w:t>justere</w:t>
            </w:r>
            <w:r w:rsidR="009B52F7">
              <w:t>r</w:t>
            </w:r>
            <w:r>
              <w:t xml:space="preserve"> gerne på rammerne</w:t>
            </w:r>
            <w:r w:rsidR="00151361">
              <w:t>,</w:t>
            </w:r>
            <w:r>
              <w:t xml:space="preserve"> så barnet får gå-på-mod til at prøve kræfter på områder hvor usikkerheden kan melde sig. Vi skal derfor give børnene en følelse og oplevelse af, at vi altid er tilgængelige, at de altid kan få omsorg og trøst hos os, at vi er her for at hjælpe, vejlede og støtte dem i de udfordringer de møder på deres vej.</w:t>
            </w:r>
            <w:r w:rsidR="0092266D">
              <w:t xml:space="preserve"> Vi er bevidste om vores definitionsmagt</w:t>
            </w:r>
            <w:r w:rsidR="00151361">
              <w:t xml:space="preserve"> i mødet med det enkelte barn</w:t>
            </w:r>
            <w:r w:rsidR="002249B9">
              <w:t>. Det</w:t>
            </w:r>
            <w:r w:rsidR="00151361">
              <w:t xml:space="preserve"> at kunne påtage sig et børneperspektiv og forstå verden med deres øjne og logik, er noget vi hele tiden arbejder med at dygtiggøre os i.</w:t>
            </w:r>
          </w:p>
          <w:p w14:paraId="159C1F31" w14:textId="77777777" w:rsidR="00887B27" w:rsidRPr="007400E9" w:rsidRDefault="00887B27" w:rsidP="00416AEF">
            <w:pPr>
              <w:pStyle w:val="Tekst3"/>
            </w:pPr>
            <w:r>
              <w:t xml:space="preserve"> </w:t>
            </w:r>
          </w:p>
        </w:tc>
      </w:tr>
    </w:tbl>
    <w:p w14:paraId="4AA05B9D" w14:textId="77777777" w:rsidR="001D4135" w:rsidRDefault="001D4135" w:rsidP="00A80601">
      <w:r>
        <w:br w:type="page"/>
      </w:r>
    </w:p>
    <w:p w14:paraId="04E7792B" w14:textId="77777777" w:rsidR="003B4C9C" w:rsidRDefault="003B4C9C" w:rsidP="003B4C9C">
      <w:pPr>
        <w:pStyle w:val="MiniPara"/>
      </w:pPr>
    </w:p>
    <w:p w14:paraId="3F202603" w14:textId="77777777" w:rsidR="003B4C9C" w:rsidRDefault="003B4C9C" w:rsidP="004A3889">
      <w:pPr>
        <w:pStyle w:val="TykRd"/>
        <w:pBdr>
          <w:top w:val="single" w:sz="8" w:space="31" w:color="CD1626" w:themeColor="accent2"/>
        </w:pBd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580A3D3F" w14:textId="77777777" w:rsidTr="00416AEF">
        <w:trPr>
          <w:cantSplit/>
        </w:trPr>
        <w:tc>
          <w:tcPr>
            <w:tcW w:w="7087" w:type="dxa"/>
          </w:tcPr>
          <w:p w14:paraId="4F5F0E31" w14:textId="77777777" w:rsidR="003B4C9C" w:rsidRPr="00084F73" w:rsidRDefault="003B4C9C" w:rsidP="00416AEF">
            <w:pPr>
              <w:pStyle w:val="Overskrift2"/>
              <w:rPr>
                <w:color w:val="CD1626" w:themeColor="accent2"/>
              </w:rPr>
            </w:pPr>
            <w:r>
              <w:rPr>
                <w:color w:val="CD1626" w:themeColor="accent2"/>
              </w:rPr>
              <w:t>Social udvikling</w:t>
            </w:r>
          </w:p>
          <w:p w14:paraId="0CB0441F"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61321654"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98F6FC7" w14:textId="77777777" w:rsidR="003B4C9C" w:rsidRPr="00B02D50" w:rsidRDefault="003B4C9C" w:rsidP="00416AEF">
            <w:pPr>
              <w:pStyle w:val="Byline"/>
            </w:pPr>
            <w:r w:rsidRPr="003B4C9C">
              <w:t>Den styrkede pædagogiske læreplan, Rammer og indhold, s. 38-39</w:t>
            </w:r>
          </w:p>
        </w:tc>
        <w:tc>
          <w:tcPr>
            <w:tcW w:w="2551" w:type="dxa"/>
          </w:tcPr>
          <w:p w14:paraId="6EC00845" w14:textId="77777777" w:rsidR="003B4C9C" w:rsidRDefault="005D3542" w:rsidP="00416AEF">
            <w:pPr>
              <w:jc w:val="right"/>
              <w:rPr>
                <w:color w:val="0077B3" w:themeColor="accent1"/>
              </w:rPr>
            </w:pPr>
            <w:r>
              <w:rPr>
                <w:noProof/>
                <w:color w:val="0077B3" w:themeColor="accent1"/>
                <w:lang w:eastAsia="da-DK"/>
              </w:rPr>
              <w:drawing>
                <wp:inline distT="0" distB="0" distL="0" distR="0" wp14:anchorId="09A1A7B8" wp14:editId="19ABF4D8">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BDC6F3C"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86F0548" w14:textId="77777777" w:rsidTr="00416AEF">
        <w:tc>
          <w:tcPr>
            <w:tcW w:w="9638" w:type="dxa"/>
          </w:tcPr>
          <w:p w14:paraId="72A40000" w14:textId="77777777" w:rsidR="003B4C9C" w:rsidRDefault="003B4C9C" w:rsidP="00416AEF">
            <w:pPr>
              <w:pStyle w:val="Tekst4"/>
              <w:ind w:left="284"/>
            </w:pPr>
            <w:r w:rsidRPr="005A03C3">
              <w:t>Pædagogiske mål for læreplanstemaet:</w:t>
            </w:r>
          </w:p>
          <w:p w14:paraId="18A0EA7A"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70500224"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3B4C9C" w14:paraId="61E5E667" w14:textId="77777777" w:rsidTr="00ED7F1D">
        <w:tc>
          <w:tcPr>
            <w:tcW w:w="9780" w:type="dxa"/>
          </w:tcPr>
          <w:p w14:paraId="662A6BB4" w14:textId="77777777" w:rsidR="003B4C9C" w:rsidRDefault="005D3542" w:rsidP="00416AEF">
            <w:pPr>
              <w:pStyle w:val="Tekst5rd"/>
            </w:pPr>
            <w:r w:rsidRPr="005D3542">
              <w:t>Hvordan understøtter vores pædagogiske læringsmiljø børnenes sociale udvikling?</w:t>
            </w:r>
          </w:p>
          <w:p w14:paraId="0472BC59" w14:textId="77777777" w:rsidR="003B4C9C" w:rsidRDefault="005D3542" w:rsidP="00416AEF">
            <w:pPr>
              <w:pStyle w:val="Tekst1rd"/>
            </w:pPr>
            <w:r w:rsidRPr="005D3542">
              <w:t>Herunder, hvordan vores pædagogiske læringsmiljø:</w:t>
            </w:r>
          </w:p>
          <w:p w14:paraId="40B061A6"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9EE370" w14:textId="77777777" w:rsidR="005D3542" w:rsidRPr="005D3542" w:rsidRDefault="005D3542" w:rsidP="005D3542">
            <w:pPr>
              <w:pStyle w:val="Bullettekst3rd"/>
            </w:pPr>
            <w:r w:rsidRPr="005D3542">
              <w:t xml:space="preserve">Tager udgangspunkt i det fælles pædagogiske grundlag </w:t>
            </w:r>
          </w:p>
          <w:p w14:paraId="6F881A20" w14:textId="77777777" w:rsidR="003B4C9C" w:rsidRDefault="005D3542" w:rsidP="00416AEF">
            <w:pPr>
              <w:pStyle w:val="Bullettekst3rd"/>
              <w:spacing w:after="240"/>
            </w:pPr>
            <w:r w:rsidRPr="005D3542">
              <w:t>Ses i samspil med de øvrige læreplanstemaer.</w:t>
            </w:r>
          </w:p>
          <w:p w14:paraId="535F20AE" w14:textId="77777777" w:rsidR="00490D68" w:rsidRDefault="00151361" w:rsidP="00416AEF">
            <w:pPr>
              <w:pStyle w:val="Tekst3"/>
            </w:pPr>
            <w:r>
              <w:t xml:space="preserve">Vores pædagogiske læringsmiljø i forhold til social udvikling, </w:t>
            </w:r>
            <w:r w:rsidR="00FD0550">
              <w:t>tager</w:t>
            </w:r>
            <w:r w:rsidR="007F2889">
              <w:t xml:space="preserve"> blandt andet</w:t>
            </w:r>
            <w:r w:rsidR="00FD0550">
              <w:t xml:space="preserve"> udgangspunkt i at vi som pædagogisk personale står i en position som rollemodeller for børnene. Derfor skal vi gå forrest som det gode eksempel, og lade børnene spejle sig i de sociale kompetencer og færdigheder, vi som voksne besidder.</w:t>
            </w:r>
          </w:p>
          <w:p w14:paraId="03759226" w14:textId="77777777" w:rsidR="004A3889" w:rsidRDefault="00FD0550" w:rsidP="00ED7F1D">
            <w:pPr>
              <w:pStyle w:val="Tekst3"/>
              <w:spacing w:line="276" w:lineRule="auto"/>
            </w:pPr>
            <w:r>
              <w:t>L</w:t>
            </w:r>
            <w:r w:rsidR="00151361">
              <w:t>egen er grundlæggende</w:t>
            </w:r>
            <w:r>
              <w:t xml:space="preserve"> for den sociale udvikling</w:t>
            </w:r>
            <w:r w:rsidR="004A3889">
              <w:t>. I</w:t>
            </w:r>
            <w:r w:rsidR="00DB18FB">
              <w:t xml:space="preserve"> og med at vi er et åbent hus, giver vi det enkelte barn mulighed for at skabe relationer og fællesskaber</w:t>
            </w:r>
            <w:r>
              <w:t xml:space="preserve"> ud fra forskellige forudsætninger som: køn, alder, kulturel og social baggrund og individuelle interesser</w:t>
            </w:r>
            <w:r w:rsidR="00DB18FB">
              <w:t xml:space="preserve">. Vi </w:t>
            </w:r>
            <w:r>
              <w:t>danner</w:t>
            </w:r>
            <w:r w:rsidR="00DB18FB">
              <w:t xml:space="preserve"> rammer der understøtter børnenes lyst til at lege, ved at </w:t>
            </w:r>
            <w:r>
              <w:t>skabe en atmosfære, hvor</w:t>
            </w:r>
            <w:r w:rsidR="00DB18FB">
              <w:t xml:space="preserve"> børnene</w:t>
            </w:r>
            <w:r>
              <w:t xml:space="preserve"> har</w:t>
            </w:r>
            <w:r w:rsidR="00DB18FB">
              <w:t xml:space="preserve"> medbestemmelse og ejerskab i </w:t>
            </w:r>
            <w:r>
              <w:t>d</w:t>
            </w:r>
            <w:r w:rsidR="00DB18FB">
              <w:t>en hverdag som de</w:t>
            </w:r>
            <w:r>
              <w:t xml:space="preserve"> indgår i</w:t>
            </w:r>
            <w:r w:rsidR="00DB18FB">
              <w:t xml:space="preserve">, </w:t>
            </w:r>
            <w:r>
              <w:t xml:space="preserve">og får </w:t>
            </w:r>
            <w:r w:rsidR="00DB18FB">
              <w:t>opleve</w:t>
            </w:r>
            <w:r>
              <w:t>lsen af</w:t>
            </w:r>
            <w:r w:rsidR="00DB18FB">
              <w:t xml:space="preserve"> at have indflydelse </w:t>
            </w:r>
            <w:r w:rsidR="00490D68">
              <w:t>og mening</w:t>
            </w:r>
            <w:r>
              <w:t>er som</w:t>
            </w:r>
            <w:r w:rsidR="00490D68">
              <w:t xml:space="preserve"> anerkendes</w:t>
            </w:r>
            <w:r>
              <w:t xml:space="preserve"> og respekteres</w:t>
            </w:r>
            <w:r w:rsidR="00DB18FB">
              <w:t>.</w:t>
            </w:r>
            <w:r w:rsidR="00490D68">
              <w:t xml:space="preserve"> </w:t>
            </w:r>
          </w:p>
          <w:p w14:paraId="5074749A" w14:textId="77777777" w:rsidR="006123DA" w:rsidRDefault="00FD0550" w:rsidP="00ED7F1D">
            <w:pPr>
              <w:pStyle w:val="Tekst3"/>
              <w:spacing w:line="276" w:lineRule="auto"/>
            </w:pPr>
            <w:r>
              <w:t>H</w:t>
            </w:r>
            <w:r w:rsidR="00490D68">
              <w:t>ver dag efter samling tilbydes børnene forskellige valgmuligheder, som de selv kan melde sig på og dermed få oplevelsen af at indgå i mangfoldige</w:t>
            </w:r>
            <w:r w:rsidR="004A3889">
              <w:t xml:space="preserve"> og</w:t>
            </w:r>
            <w:r w:rsidR="00490D68">
              <w:t xml:space="preserve"> sociale fællesskaber.</w:t>
            </w:r>
            <w:r w:rsidR="00DB18FB">
              <w:t xml:space="preserve"> </w:t>
            </w:r>
            <w:r w:rsidR="006123DA">
              <w:t xml:space="preserve">På den måde opdeler vi det store fællesskab </w:t>
            </w:r>
            <w:r w:rsidR="004A3889">
              <w:t>til tre mindre, for at skabe</w:t>
            </w:r>
            <w:r w:rsidR="006123DA">
              <w:t xml:space="preserve"> ro og intensitet til at dyrke og danne relationer. Vi giver børnene plads til at stå udenfor legen, og dermed kunne lære, observere og afkode, hvordan relationer og forhandlinger sker og udvikler sig i lege. Her er vi som pædagogisk personale i stand til, at veksle mellem at gå foran, ved siden af og bagved, for at understøtte børnenes deltagelse og adgang til legefællesskabet. </w:t>
            </w:r>
          </w:p>
          <w:p w14:paraId="1EAA05A6" w14:textId="77777777" w:rsidR="00B26483" w:rsidRDefault="00B26483" w:rsidP="00ED7F1D">
            <w:pPr>
              <w:pStyle w:val="Tekst3"/>
              <w:spacing w:line="276" w:lineRule="auto"/>
            </w:pPr>
            <w:r>
              <w:lastRenderedPageBreak/>
              <w:t>Vi støtter børnene i konflikthåndtering og hjælper dem til at kunne løse dem på egen hånd ved at gå i dialog herom. Vi styrker udviklingen af empati ved at italesætte både de følelser barnet kan have i sig, samtidig med at vi belyser hvilke følelser modparten kan have – på den måde er vi med til at skabe sammenhæng og forståelse for de sociale spilleregler og samspil. Vi husker børnene på hvordan man er en god ven, og hvorda</w:t>
            </w:r>
            <w:r w:rsidR="00311712">
              <w:t>n</w:t>
            </w:r>
            <w:r>
              <w:t xml:space="preserve"> man</w:t>
            </w:r>
            <w:r w:rsidR="00311712">
              <w:t xml:space="preserve"> skal</w:t>
            </w:r>
            <w:r>
              <w:t xml:space="preserve"> behandle</w:t>
            </w:r>
            <w:r w:rsidR="00311712">
              <w:t xml:space="preserve"> og passe på</w:t>
            </w:r>
            <w:r>
              <w:t xml:space="preserve"> andre</w:t>
            </w:r>
            <w:r w:rsidR="00311712">
              <w:t>, som skaber et læringsmiljø hvor børnene hjælper og drager omsorg for hinanden. Disse relationer bærer præg af tillid og tryghed til både børn og voksne.</w:t>
            </w:r>
          </w:p>
          <w:p w14:paraId="7BA772A4" w14:textId="77777777" w:rsidR="008D50BA" w:rsidRPr="007400E9" w:rsidRDefault="008D50BA" w:rsidP="004A3889">
            <w:pPr>
              <w:pStyle w:val="Tekst3"/>
            </w:pPr>
            <w:r>
              <w:t xml:space="preserve">Vi vægter samarbejdet </w:t>
            </w:r>
            <w:r w:rsidR="004A3889">
              <w:t xml:space="preserve">med forældrene </w:t>
            </w:r>
            <w:r>
              <w:t xml:space="preserve">omkring </w:t>
            </w:r>
            <w:r w:rsidR="004A3889">
              <w:t>det enkelte barn højt, med forventning om at de</w:t>
            </w:r>
            <w:r>
              <w:t xml:space="preserve"> også tager aktivt del i at styrke barnets sociale kompetencer, med henblik på at styrke barnets læring, relationer og fællesskaber.</w:t>
            </w:r>
          </w:p>
        </w:tc>
      </w:tr>
    </w:tbl>
    <w:p w14:paraId="4BC4DBC1" w14:textId="77777777" w:rsidR="00A03759" w:rsidRDefault="00A03759" w:rsidP="00A80601">
      <w:r>
        <w:br w:type="page"/>
      </w:r>
    </w:p>
    <w:p w14:paraId="5A2F48E3"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1A357AF3" w14:textId="77777777" w:rsidTr="00416AEF">
        <w:trPr>
          <w:cantSplit/>
        </w:trPr>
        <w:tc>
          <w:tcPr>
            <w:tcW w:w="7087" w:type="dxa"/>
          </w:tcPr>
          <w:p w14:paraId="630C1B22" w14:textId="77777777" w:rsidR="00A03759" w:rsidRPr="00084F73" w:rsidRDefault="00A03759" w:rsidP="00416AEF">
            <w:pPr>
              <w:pStyle w:val="Overskrift2"/>
              <w:rPr>
                <w:color w:val="CD1626" w:themeColor="accent2"/>
              </w:rPr>
            </w:pPr>
            <w:r>
              <w:rPr>
                <w:color w:val="CD1626" w:themeColor="accent2"/>
              </w:rPr>
              <w:t>Kommunikation og sprog</w:t>
            </w:r>
          </w:p>
          <w:p w14:paraId="6279CC0E"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759613B8"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197F637F" w14:textId="77777777" w:rsidR="00A03759" w:rsidRPr="00B02D50" w:rsidRDefault="00A03759" w:rsidP="00416AEF">
            <w:pPr>
              <w:pStyle w:val="Byline"/>
            </w:pPr>
            <w:r w:rsidRPr="00A03759">
              <w:t>Den styrkede pædagogiske læreplan, Rammer og indhold, s. 40-41</w:t>
            </w:r>
          </w:p>
        </w:tc>
        <w:tc>
          <w:tcPr>
            <w:tcW w:w="2551" w:type="dxa"/>
          </w:tcPr>
          <w:p w14:paraId="4718B71C" w14:textId="77777777" w:rsidR="00A03759" w:rsidRDefault="00A03759" w:rsidP="00416AEF">
            <w:pPr>
              <w:jc w:val="right"/>
              <w:rPr>
                <w:color w:val="0077B3" w:themeColor="accent1"/>
              </w:rPr>
            </w:pPr>
            <w:r>
              <w:rPr>
                <w:noProof/>
                <w:color w:val="0077B3" w:themeColor="accent1"/>
                <w:lang w:eastAsia="da-DK"/>
              </w:rPr>
              <w:drawing>
                <wp:inline distT="0" distB="0" distL="0" distR="0" wp14:anchorId="74DCC261" wp14:editId="541A011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0BA8496"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6ECA12D8" w14:textId="77777777" w:rsidTr="00416AEF">
        <w:tc>
          <w:tcPr>
            <w:tcW w:w="9638" w:type="dxa"/>
          </w:tcPr>
          <w:p w14:paraId="5E7D2CD5" w14:textId="77777777" w:rsidR="00A03759" w:rsidRDefault="00A03759" w:rsidP="00416AEF">
            <w:pPr>
              <w:pStyle w:val="Tekst4"/>
              <w:ind w:left="284"/>
            </w:pPr>
            <w:r w:rsidRPr="005A03C3">
              <w:t>Pædagogiske mål for læreplanstemaet:</w:t>
            </w:r>
          </w:p>
          <w:p w14:paraId="032DC604"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0E124ABE"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42834754" w14:textId="77777777" w:rsidTr="00416AEF">
        <w:tc>
          <w:tcPr>
            <w:tcW w:w="9638" w:type="dxa"/>
          </w:tcPr>
          <w:p w14:paraId="5941E5AC" w14:textId="77777777" w:rsidR="00A03759" w:rsidRDefault="00A03759" w:rsidP="00416AEF">
            <w:pPr>
              <w:pStyle w:val="Tekst5rd"/>
            </w:pPr>
            <w:r w:rsidRPr="005D3542">
              <w:t xml:space="preserve">Hvordan understøtter vores pædagogiske læringsmiljø børnenes </w:t>
            </w:r>
            <w:r>
              <w:t>kommunikation og sprog</w:t>
            </w:r>
            <w:r w:rsidRPr="005D3542">
              <w:t>?</w:t>
            </w:r>
          </w:p>
          <w:p w14:paraId="5014E567" w14:textId="77777777" w:rsidR="00A03759" w:rsidRDefault="00A03759" w:rsidP="00416AEF">
            <w:pPr>
              <w:pStyle w:val="Tekst1rd"/>
            </w:pPr>
            <w:r w:rsidRPr="005D3542">
              <w:t>Herunder, hvordan vores pædagogiske læringsmiljø:</w:t>
            </w:r>
          </w:p>
          <w:p w14:paraId="4CB18C2A" w14:textId="77777777" w:rsidR="00A03759" w:rsidRPr="005D3542" w:rsidRDefault="00A03759" w:rsidP="00416AEF">
            <w:pPr>
              <w:pStyle w:val="Bullettekst3rd"/>
            </w:pPr>
            <w:r w:rsidRPr="005D3542">
              <w:t xml:space="preserve">Understøtter de to pædagogiske mål for temaet </w:t>
            </w:r>
            <w:r>
              <w:t>Kommunikation og sprog</w:t>
            </w:r>
            <w:r w:rsidRPr="005D3542" w:rsidDel="00E42A94">
              <w:t xml:space="preserve"> </w:t>
            </w:r>
          </w:p>
          <w:p w14:paraId="525B08BD" w14:textId="77777777" w:rsidR="00A03759" w:rsidRPr="005D3542" w:rsidRDefault="00A03759" w:rsidP="00416AEF">
            <w:pPr>
              <w:pStyle w:val="Bullettekst3rd"/>
            </w:pPr>
            <w:r w:rsidRPr="005D3542">
              <w:t xml:space="preserve">Tager udgangspunkt i det fælles pædagogiske grundlag </w:t>
            </w:r>
          </w:p>
          <w:p w14:paraId="096B2091" w14:textId="77777777" w:rsidR="00A03759" w:rsidRDefault="00A03759" w:rsidP="00416AEF">
            <w:pPr>
              <w:pStyle w:val="Bullettekst3rd"/>
              <w:spacing w:after="240"/>
            </w:pPr>
            <w:r w:rsidRPr="005D3542">
              <w:t>Ses i samspil med de øvrige læreplanstemaer.</w:t>
            </w:r>
          </w:p>
          <w:p w14:paraId="6DCD0F59" w14:textId="77777777" w:rsidR="004A3889" w:rsidRDefault="00285B5A" w:rsidP="00165ACC">
            <w:pPr>
              <w:pStyle w:val="Tekst3"/>
            </w:pPr>
            <w:r>
              <w:t xml:space="preserve">Vores pædagogiske læringsmiljø understøtter børnenes kommunikation og sprog ved at vi </w:t>
            </w:r>
            <w:r w:rsidR="00D37362">
              <w:t>hver dag går i dialog med børnene og samtaler om dagligdagens mange spørgsmål.</w:t>
            </w:r>
            <w:r w:rsidR="00165ACC">
              <w:t xml:space="preserve"> </w:t>
            </w:r>
          </w:p>
          <w:p w14:paraId="6ED2BDC5" w14:textId="77777777" w:rsidR="00165ACC" w:rsidRDefault="00165ACC" w:rsidP="00165ACC">
            <w:pPr>
              <w:pStyle w:val="Tekst3"/>
            </w:pPr>
            <w:r>
              <w:t xml:space="preserve">Som voksne er vi rollemodeller i forhold til sproget og derfor er vi meget opmærksomme på vores sprogvalg. </w:t>
            </w:r>
            <w:r w:rsidR="00D37362">
              <w:t>Vi møder</w:t>
            </w:r>
            <w:r>
              <w:t xml:space="preserve"> hver dag</w:t>
            </w:r>
            <w:r w:rsidR="00D37362">
              <w:t xml:space="preserve"> børnene med ord, ved at</w:t>
            </w:r>
            <w:r>
              <w:t xml:space="preserve"> gentage, stille åbne spørgsmål hvor barnet skal svare mere end ja og nej, vi</w:t>
            </w:r>
            <w:r w:rsidR="00D37362">
              <w:t xml:space="preserve"> sætte</w:t>
            </w:r>
            <w:r>
              <w:t>r</w:t>
            </w:r>
            <w:r w:rsidR="00D37362">
              <w:t xml:space="preserve"> ord på følelser, begreber, ting og handlinger. </w:t>
            </w:r>
            <w:r w:rsidR="000E4523">
              <w:t>Vi har fokus på at tage udgangspunkt i hver enkelt barns sproglige ståsted, og kigger efter om barnets sprogtilegnelse, sprogforståelse, sprogbrug, udtale og ordforråd e</w:t>
            </w:r>
            <w:r w:rsidR="00824F33">
              <w:t>r nogenlunde alderssvarende. S</w:t>
            </w:r>
            <w:r w:rsidR="000E4523">
              <w:t>å</w:t>
            </w:r>
            <w:r w:rsidR="00824F33">
              <w:t>ledes har vi mulighed for,</w:t>
            </w:r>
            <w:r w:rsidR="000E4523">
              <w:t xml:space="preserve"> at forebygge eller understøtte eventuelle sprogvanskeligheder. Vi tilbyder denne gruppe børn, særlige aktiviteter med fokus på sprogudvikling. </w:t>
            </w:r>
          </w:p>
          <w:p w14:paraId="25C712E6" w14:textId="77777777" w:rsidR="003166A6" w:rsidRDefault="003166A6" w:rsidP="00165ACC">
            <w:pPr>
              <w:pStyle w:val="Tekst3"/>
            </w:pPr>
            <w:r>
              <w:t xml:space="preserve">I led med ovenstående, bliver alle børn sprogtestet som 3 eller 4-årig, så vi får en indikator på om der er grund til bekymring og på hvilke områder barnet har særligt behov for ekstra sprogstimulering, hvis dette er tilfældet. </w:t>
            </w:r>
          </w:p>
          <w:p w14:paraId="612CBD6C" w14:textId="77777777" w:rsidR="003166A6" w:rsidRDefault="003166A6" w:rsidP="00165ACC">
            <w:pPr>
              <w:pStyle w:val="Tekst3"/>
            </w:pPr>
            <w:r>
              <w:t xml:space="preserve">Sproget udfoldes ved alle sociale interaktioner, og børnene får rig mulighed for at kommunikere indbyrdes i deres lege hvor forhandlinger og konflikter er en fast del af at være sammen. Her hjælper vi børnene med at sætte ord på, forstå hinanden og læse hinandens signaler ved at belyse blandt andet kropssproget. Vi giver børnene udfoldelses muligheder i deres sproglige udvikling, når medbestemmelsen inddrages i dagligdagen – for her </w:t>
            </w:r>
            <w:r w:rsidR="00DD1F7C">
              <w:t>skal udtrykkes, forklares og fortælles og på den måde sørger vi for at børnene bliver set og hørt, både af os vo</w:t>
            </w:r>
            <w:r w:rsidR="00824F33">
              <w:t xml:space="preserve">ksne, men også af hinanden. Vi </w:t>
            </w:r>
            <w:r w:rsidR="00DD1F7C">
              <w:t>invite</w:t>
            </w:r>
            <w:r w:rsidR="00824F33">
              <w:t xml:space="preserve">rer til dialog og vi </w:t>
            </w:r>
            <w:r w:rsidR="00DD1F7C">
              <w:t xml:space="preserve">skal som voksne kunne gå i børnehøjde og grine med af deres snak om f.eks. prutter og bussemænd, for på den måde giver vi børnene </w:t>
            </w:r>
            <w:r w:rsidR="00DD1F7C">
              <w:lastRenderedPageBreak/>
              <w:t xml:space="preserve">lyst </w:t>
            </w:r>
            <w:r w:rsidR="00824F33">
              <w:t>til at samtale med os. Vi kan</w:t>
            </w:r>
            <w:r w:rsidR="00DD1F7C">
              <w:t xml:space="preserve"> ud fra observationer</w:t>
            </w:r>
            <w:r w:rsidR="00824F33">
              <w:t xml:space="preserve"> se</w:t>
            </w:r>
            <w:r w:rsidR="00A75063">
              <w:t>,</w:t>
            </w:r>
            <w:r w:rsidR="00DD1F7C">
              <w:t xml:space="preserve"> at</w:t>
            </w:r>
            <w:r w:rsidR="00824F33">
              <w:t xml:space="preserve"> det</w:t>
            </w:r>
            <w:r w:rsidR="00DD1F7C">
              <w:t xml:space="preserve"> </w:t>
            </w:r>
            <w:r w:rsidR="00824F33">
              <w:t>i deres indbyrdes dialog, er</w:t>
            </w:r>
            <w:r w:rsidR="00DD1F7C">
              <w:t xml:space="preserve"> ekstra sjovt når kammeraten kan få alle til at grine ved at fjolle. Her skal vi fjolle med, men har selvfølgelig for øje at ”alt</w:t>
            </w:r>
            <w:r w:rsidR="00A75063">
              <w:t xml:space="preserve"> er</w:t>
            </w:r>
            <w:r w:rsidR="00DD1F7C">
              <w:t xml:space="preserve"> med </w:t>
            </w:r>
            <w:r w:rsidR="00A75063">
              <w:t>måde. ”</w:t>
            </w:r>
            <w:r w:rsidR="00DD1F7C">
              <w:t xml:space="preserve"> </w:t>
            </w:r>
          </w:p>
          <w:p w14:paraId="0C6BB719" w14:textId="77777777" w:rsidR="00165ACC" w:rsidRDefault="00D37362" w:rsidP="00BB2F93">
            <w:pPr>
              <w:pStyle w:val="Tekst3"/>
            </w:pPr>
            <w:r>
              <w:t>Vi benytter aktivt www.sprogpakken.dk som redskab til at arbejde med børnenes sprogudvikling, hvor f.eks. de ti understøttende sprogstrategier er en</w:t>
            </w:r>
            <w:r w:rsidR="00165ACC">
              <w:t xml:space="preserve"> overskuelig måde at være bevidst om hvordan vi som voksne, kan sprogstimulere barnet. Dette er også et redskab vi inddrager forældre i at bruge, hvis vi vurderer at barnet har brug for en særlig sproglig indsats. Vi benytter dagligt dialogisk læsning, hvor børnene har mulighed for at byde ind og deltage, sætte egne ord på og stille spørgsmål til fortællingen.</w:t>
            </w:r>
          </w:p>
          <w:p w14:paraId="1B5BEBE9" w14:textId="77777777" w:rsidR="00C3107D" w:rsidRDefault="00C3107D" w:rsidP="00C3107D">
            <w:pPr>
              <w:pStyle w:val="Tekst3"/>
            </w:pPr>
            <w:r>
              <w:t>I den daglige samling, får børnene mulighed for at øve sig i at stå frem og lave deres egen fortælling. Alle børn bliver set og hørt, og får den tid de har brug for, til at udtrykke sig.</w:t>
            </w:r>
          </w:p>
          <w:p w14:paraId="30761B78" w14:textId="77777777" w:rsidR="00DD1F7C" w:rsidRDefault="00BB2F93" w:rsidP="00BB2F93">
            <w:pPr>
              <w:pStyle w:val="Tekst3"/>
            </w:pPr>
            <w:r>
              <w:t>Der tilbydes sang for alle børn hver eneste dag, det lærer blandt andet børnene om sprogets melodi og at</w:t>
            </w:r>
            <w:r w:rsidR="00C3107D">
              <w:t xml:space="preserve"> det flyder. De ældre børn bliver introducerede for og bekendte med skriftsprog, tal og symboler, og lærer rim og remser, hvor</w:t>
            </w:r>
            <w:r>
              <w:t xml:space="preserve"> vi snakker </w:t>
            </w:r>
            <w:r w:rsidR="00C3107D">
              <w:t>om at det gerne må lyde fjollet.</w:t>
            </w:r>
            <w:r w:rsidR="00DD1F7C">
              <w:t xml:space="preserve"> </w:t>
            </w:r>
            <w:r w:rsidR="00C3107D">
              <w:t>Børnene har fri tilgængelighed til alle vores mange bøger, og vi læser gerne højt når en spændende bog rives frem.</w:t>
            </w:r>
            <w:r w:rsidR="00DD1F7C">
              <w:t xml:space="preserve"> </w:t>
            </w:r>
          </w:p>
          <w:p w14:paraId="3E088B8F" w14:textId="77777777" w:rsidR="00D13BB0" w:rsidRDefault="00DD1F7C" w:rsidP="00BB2F93">
            <w:pPr>
              <w:pStyle w:val="Tekst3"/>
            </w:pPr>
            <w:r>
              <w:t xml:space="preserve">Sprog og kommunikation er en del af det og være menneske, </w:t>
            </w:r>
            <w:r w:rsidR="00A75063">
              <w:t>og</w:t>
            </w:r>
            <w:r>
              <w:t xml:space="preserve"> kan derfor ikke stå alene, men bliver </w:t>
            </w:r>
            <w:r w:rsidR="00A75063">
              <w:t xml:space="preserve">aktivt </w:t>
            </w:r>
            <w:r>
              <w:t>brugt i alle sammenhænge dagen igennem. Derfor sker der også sprogudvikling i samspil med de øvrige læreplanstemaer. Især naturen, byder på mange spændende samtaleemner og</w:t>
            </w:r>
            <w:r w:rsidR="00824F33">
              <w:t xml:space="preserve"> ifølge EVA instituttet, er</w:t>
            </w:r>
            <w:r>
              <w:t xml:space="preserve"> det</w:t>
            </w:r>
            <w:r w:rsidR="00A75063">
              <w:t xml:space="preserve"> </w:t>
            </w:r>
            <w:r w:rsidR="00EB6029">
              <w:t>videnskabelig bevis</w:t>
            </w:r>
            <w:r w:rsidR="00824F33">
              <w:t xml:space="preserve">t, at børnehavebørn </w:t>
            </w:r>
            <w:r w:rsidR="00EB6029">
              <w:t>som har mulighed for at være meget ude</w:t>
            </w:r>
            <w:r w:rsidR="00A75063">
              <w:t>,</w:t>
            </w:r>
            <w:r w:rsidR="00824F33">
              <w:t xml:space="preserve"> er sprogligt stærke. Vuggestuebørns sprog udvikles og blomstre særligt, når de får lov til at fordybe sig i de små nære miljøer</w:t>
            </w:r>
            <w:r w:rsidR="003A002D">
              <w:t>.</w:t>
            </w:r>
            <w:r w:rsidR="00EB6029">
              <w:t xml:space="preserve"> </w:t>
            </w:r>
          </w:p>
          <w:p w14:paraId="68DEB2EE" w14:textId="77777777" w:rsidR="00BB2F93" w:rsidRPr="007400E9" w:rsidRDefault="00BB2F93" w:rsidP="00DD1F7C">
            <w:pPr>
              <w:pStyle w:val="Tekst3"/>
            </w:pPr>
          </w:p>
        </w:tc>
      </w:tr>
    </w:tbl>
    <w:p w14:paraId="41542673" w14:textId="77777777" w:rsidR="00126ED6" w:rsidRDefault="00126ED6" w:rsidP="00A75063">
      <w:pPr>
        <w:spacing w:line="240" w:lineRule="auto"/>
      </w:pPr>
    </w:p>
    <w:p w14:paraId="5453E7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2A0723A0" w14:textId="77777777" w:rsidTr="00416AEF">
        <w:trPr>
          <w:cantSplit/>
        </w:trPr>
        <w:tc>
          <w:tcPr>
            <w:tcW w:w="7087" w:type="dxa"/>
          </w:tcPr>
          <w:p w14:paraId="31F0EED4" w14:textId="77777777" w:rsidR="00126ED6" w:rsidRPr="00084F73" w:rsidRDefault="00126ED6" w:rsidP="00416AEF">
            <w:pPr>
              <w:pStyle w:val="Overskrift2"/>
              <w:rPr>
                <w:color w:val="CD1626" w:themeColor="accent2"/>
              </w:rPr>
            </w:pPr>
            <w:r>
              <w:rPr>
                <w:color w:val="CD1626" w:themeColor="accent2"/>
              </w:rPr>
              <w:t>Krop, sanser og bevægelse</w:t>
            </w:r>
          </w:p>
          <w:p w14:paraId="030713CF"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418FA90B" w14:textId="77777777"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14:paraId="3F54D15B" w14:textId="77777777" w:rsidR="00126ED6" w:rsidRPr="00B02D50" w:rsidRDefault="00126ED6" w:rsidP="00416AEF">
            <w:pPr>
              <w:pStyle w:val="Byline"/>
            </w:pPr>
            <w:r w:rsidRPr="00126ED6">
              <w:t>Den styrkede pædagogiske læreplan, Rammer og indhold, s. 42-43</w:t>
            </w:r>
          </w:p>
        </w:tc>
        <w:tc>
          <w:tcPr>
            <w:tcW w:w="2551" w:type="dxa"/>
          </w:tcPr>
          <w:p w14:paraId="33F0700B" w14:textId="77777777" w:rsidR="00126ED6" w:rsidRDefault="00126ED6" w:rsidP="00416AEF">
            <w:pPr>
              <w:jc w:val="right"/>
              <w:rPr>
                <w:color w:val="0077B3" w:themeColor="accent1"/>
              </w:rPr>
            </w:pPr>
            <w:r>
              <w:rPr>
                <w:noProof/>
                <w:color w:val="0077B3" w:themeColor="accent1"/>
                <w:lang w:eastAsia="da-DK"/>
              </w:rPr>
              <w:drawing>
                <wp:inline distT="0" distB="0" distL="0" distR="0" wp14:anchorId="04A9BBBC" wp14:editId="7E93DAFC">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6EEE6B7E"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A08A028" w14:textId="77777777" w:rsidTr="00416AEF">
        <w:tc>
          <w:tcPr>
            <w:tcW w:w="9638" w:type="dxa"/>
          </w:tcPr>
          <w:p w14:paraId="4B9EADB8" w14:textId="77777777" w:rsidR="00126ED6" w:rsidRDefault="00126ED6" w:rsidP="00416AEF">
            <w:pPr>
              <w:pStyle w:val="Tekst4"/>
              <w:ind w:left="284"/>
            </w:pPr>
            <w:r w:rsidRPr="005A03C3">
              <w:t>Pædagogiske mål for læreplanstemaet:</w:t>
            </w:r>
          </w:p>
          <w:p w14:paraId="217B49E2"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11CE150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55FCE1BE" w14:textId="77777777" w:rsidTr="00416AEF">
        <w:tc>
          <w:tcPr>
            <w:tcW w:w="9638" w:type="dxa"/>
          </w:tcPr>
          <w:p w14:paraId="27F4DB60" w14:textId="77777777" w:rsidR="00126ED6" w:rsidRDefault="009E1428" w:rsidP="00FC6CA1">
            <w:pPr>
              <w:pStyle w:val="Tekst5rd"/>
              <w:suppressAutoHyphens/>
            </w:pPr>
            <w:r w:rsidRPr="009E1428">
              <w:t>Hvordan understøtter vores pædagogiske læringsmiljø udviklingen af børnenes krop, sanser og bevægelse?</w:t>
            </w:r>
          </w:p>
          <w:p w14:paraId="7790B83B" w14:textId="77777777" w:rsidR="00126ED6" w:rsidRDefault="00126ED6" w:rsidP="00416AEF">
            <w:pPr>
              <w:pStyle w:val="Tekst1rd"/>
            </w:pPr>
            <w:r w:rsidRPr="005D3542">
              <w:lastRenderedPageBreak/>
              <w:t>Herunder, hvordan vores pædagogiske læringsmiljø:</w:t>
            </w:r>
          </w:p>
          <w:p w14:paraId="05F89EC8"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2DF00F23" w14:textId="77777777" w:rsidR="00954E38" w:rsidRPr="00954E38" w:rsidRDefault="00954E38" w:rsidP="00954E38">
            <w:pPr>
              <w:pStyle w:val="Bullettekst3rd"/>
            </w:pPr>
            <w:r w:rsidRPr="00954E38">
              <w:t xml:space="preserve">Tager udgangspunkt i det fælles pædagogiske grundlag </w:t>
            </w:r>
          </w:p>
          <w:p w14:paraId="6D817932" w14:textId="77777777" w:rsidR="00126ED6" w:rsidRDefault="00954E38" w:rsidP="00416AEF">
            <w:pPr>
              <w:pStyle w:val="Bullettekst3rd"/>
              <w:spacing w:after="240"/>
            </w:pPr>
            <w:r w:rsidRPr="00954E38">
              <w:t>Ses i samspil med de øvrige læreplanstemaer.</w:t>
            </w:r>
          </w:p>
          <w:p w14:paraId="1B1357F2" w14:textId="77777777" w:rsidR="0020754D" w:rsidRDefault="003E62E8" w:rsidP="00416AEF">
            <w:pPr>
              <w:pStyle w:val="Tekst3"/>
            </w:pPr>
            <w:r>
              <w:t>I læringsmiljøet for udviklingen af børnenes krop, sanser og bevægelser, skaber vi rum for at alle børn kan udforske og eksperimentere med deres kropslighed</w:t>
            </w:r>
            <w:r w:rsidR="0020754D">
              <w:t>,</w:t>
            </w:r>
            <w:r>
              <w:t xml:space="preserve"> ved at skabe udfoldelsesmuligheder og aktiviteter som stimulerer disse.</w:t>
            </w:r>
            <w:r w:rsidR="0020754D">
              <w:t xml:space="preserve"> </w:t>
            </w:r>
          </w:p>
          <w:p w14:paraId="50219E3A" w14:textId="77777777" w:rsidR="00CB2839" w:rsidRDefault="00CB2839" w:rsidP="00CB2839">
            <w:pPr>
              <w:pStyle w:val="Tekst3"/>
            </w:pPr>
            <w:r>
              <w:t xml:space="preserve">Vi skaber rum og mulighed for at udfolde børnenes kropslige og motoriske kompetencer og færdigheder, ved at skabe udfordringer der ligger ud fra barnets nærmeste udviklingszone. Vi tilpasser og justerer derfor på husets indretning løbende, således at børnene selv kan mestre så meget som muligt på egen hånd – da vi kan se at de motoriske færdigheder i den grad afspejler sig i selvhjulpne/selvstændige børn. </w:t>
            </w:r>
          </w:p>
          <w:p w14:paraId="34C00391" w14:textId="77777777" w:rsidR="00CB2839" w:rsidRDefault="00CB2839" w:rsidP="00CB2839">
            <w:pPr>
              <w:pStyle w:val="Tekst3"/>
            </w:pPr>
            <w:r>
              <w:t>Vi giver plads til at børnene kan træne og øve sig i deres motoriske færdigheder, som f.eks. at kravle, stå og gå, tumle, hoppe, slå koldbøtter, samtidig med at vi stiller blyanter, sakse, perler m.m til rådighed for at styrke den finmotoriske del. Byens forskellige faciliteter og forskellige legepladser er vi flittige til at besøge i løbet af ugen, så vi sikrer os at tilbyde børnene varierede læringsmiljøer der tilgodeser krop, sanser og bevægelse så vi skaber alsidige motoriske udfordringer</w:t>
            </w:r>
          </w:p>
          <w:p w14:paraId="4555AC1D" w14:textId="77777777" w:rsidR="00CB2839" w:rsidRDefault="00CB2839" w:rsidP="00416AEF">
            <w:pPr>
              <w:pStyle w:val="Tekst3"/>
            </w:pPr>
            <w:r>
              <w:t>Vi støtter børnene i at kunne navigere i op og ned, frem og tilbage, fra side til side, og at kunne koordinere sine bevægelser som passer til de udfordringer de møder, f.eks. at gå på trapper, klatre op og ned, liste osv. Vi har fokus på at stimulere vestibulær</w:t>
            </w:r>
            <w:r w:rsidR="003A002D">
              <w:t xml:space="preserve"> </w:t>
            </w:r>
            <w:r>
              <w:t>sansen</w:t>
            </w:r>
            <w:r w:rsidR="003A002D">
              <w:t>,</w:t>
            </w:r>
            <w:r>
              <w:t xml:space="preserve"> som er b</w:t>
            </w:r>
            <w:r w:rsidR="003A002D">
              <w:t>arnets evne til at balancere. Derfor er det</w:t>
            </w:r>
            <w:r>
              <w:t xml:space="preserve"> at gynge</w:t>
            </w:r>
            <w:r w:rsidR="003A002D">
              <w:t>, snurre rundt og gå på line,</w:t>
            </w:r>
            <w:r>
              <w:t xml:space="preserve"> implementeret som en fast del af vores dagligdag. Vi ved at disse faktorer spiller en væsentlig rolle i forhold til børns kropsbevidsthed. Spørgsmål som; ”hvad kan min kr</w:t>
            </w:r>
            <w:r w:rsidR="003A002D">
              <w:t>op, og hvad skal jeg øve mig i?</w:t>
            </w:r>
            <w:r>
              <w:t>”</w:t>
            </w:r>
            <w:r w:rsidR="003A002D">
              <w:t>,</w:t>
            </w:r>
            <w:r>
              <w:t xml:space="preserve"> skal gerne være naturlige refleksioner for barnet for at udvikle sin kropslighed. Vores opgave er at skabe nysgerrige børn, ved at tilbyde spændende og udfordrende læringsmiljøer, både i inden- og udendørs regi. </w:t>
            </w:r>
          </w:p>
          <w:p w14:paraId="02B8B798" w14:textId="77777777" w:rsidR="0020754D" w:rsidRDefault="0020754D" w:rsidP="00416AEF">
            <w:pPr>
              <w:pStyle w:val="Tekst3"/>
            </w:pPr>
            <w:r>
              <w:t>Vi holder samlinger hver dag, både i vuggestue og børnehave</w:t>
            </w:r>
            <w:r w:rsidR="003E62E8">
              <w:t xml:space="preserve"> </w:t>
            </w:r>
            <w:r>
              <w:t xml:space="preserve">som </w:t>
            </w:r>
            <w:r w:rsidR="003E62E8">
              <w:t>indeholde</w:t>
            </w:r>
            <w:r>
              <w:t>r</w:t>
            </w:r>
            <w:r w:rsidR="003E62E8">
              <w:t xml:space="preserve"> aktiviteter hvor vi </w:t>
            </w:r>
            <w:r w:rsidR="00EA60C0">
              <w:t>bruger vores kroppe</w:t>
            </w:r>
            <w:r>
              <w:t xml:space="preserve"> både i ro, for at styrke børnenes fordybelses- og koncentrationsevne, og i aktivitet. Vi har fokus på at skabe bevægelse og bruge vores kroppe</w:t>
            </w:r>
            <w:r w:rsidR="00EA60C0">
              <w:t xml:space="preserve"> i sanglegene</w:t>
            </w:r>
            <w:r>
              <w:t>,</w:t>
            </w:r>
            <w:r w:rsidR="00EA60C0">
              <w:t xml:space="preserve"> ved at b</w:t>
            </w:r>
            <w:r>
              <w:t>enytte</w:t>
            </w:r>
            <w:r w:rsidR="00EA60C0">
              <w:t xml:space="preserve"> fagter, mimik og rytmer</w:t>
            </w:r>
            <w:r>
              <w:t xml:space="preserve"> m.m</w:t>
            </w:r>
            <w:r w:rsidR="00EA60C0">
              <w:t xml:space="preserve">. </w:t>
            </w:r>
          </w:p>
          <w:p w14:paraId="0367FAA5" w14:textId="77777777" w:rsidR="00E42833" w:rsidRDefault="0020754D" w:rsidP="00416AEF">
            <w:pPr>
              <w:pStyle w:val="Tekst3"/>
            </w:pPr>
            <w:r>
              <w:t xml:space="preserve">I disse samlinger og løbende </w:t>
            </w:r>
            <w:r w:rsidR="00CB2839">
              <w:t>i</w:t>
            </w:r>
            <w:r>
              <w:t>gennem dagen</w:t>
            </w:r>
            <w:r w:rsidR="00CB2839">
              <w:t>,</w:t>
            </w:r>
            <w:r>
              <w:t xml:space="preserve"> skaber </w:t>
            </w:r>
            <w:r w:rsidR="005738F3">
              <w:t>vi læringsmiljøer der er med til</w:t>
            </w:r>
            <w:r>
              <w:t xml:space="preserve"> at </w:t>
            </w:r>
            <w:r w:rsidR="00EA60C0">
              <w:t>øge børnenes kropsbevidsthed ved at</w:t>
            </w:r>
            <w:r>
              <w:t xml:space="preserve"> lege og udføre aktiviteter som</w:t>
            </w:r>
            <w:r w:rsidR="00EA60C0">
              <w:t xml:space="preserve"> stimulere</w:t>
            </w:r>
            <w:r>
              <w:t>r</w:t>
            </w:r>
            <w:r w:rsidR="00EA60C0">
              <w:t xml:space="preserve"> sanserne; smage, føle, se høre og dufte</w:t>
            </w:r>
            <w:r>
              <w:t>.</w:t>
            </w:r>
            <w:r w:rsidR="00EA60C0">
              <w:t xml:space="preserve"> </w:t>
            </w:r>
            <w:r>
              <w:t xml:space="preserve">Vi </w:t>
            </w:r>
            <w:r w:rsidR="00EA60C0">
              <w:t>gå</w:t>
            </w:r>
            <w:r>
              <w:t>r</w:t>
            </w:r>
            <w:r w:rsidR="00EA60C0">
              <w:t xml:space="preserve"> i dialog med børnene om anatomi/fysik</w:t>
            </w:r>
            <w:r>
              <w:t>, så børnene lærer at kunne udpege kroppens forskellige dele</w:t>
            </w:r>
            <w:r w:rsidR="00EA60C0">
              <w:t>,</w:t>
            </w:r>
            <w:r>
              <w:t xml:space="preserve"> få viden om kroppens funktioner og dermed udvikle evnen til</w:t>
            </w:r>
            <w:r w:rsidR="00EA60C0">
              <w:t xml:space="preserve"> at kunne mærke kroppens basale behov f.eks. sult, tørst, at skulle tisse, at være træt m.m.</w:t>
            </w:r>
            <w:r w:rsidR="00E42833">
              <w:t xml:space="preserve"> </w:t>
            </w:r>
          </w:p>
          <w:p w14:paraId="470736CD" w14:textId="77777777" w:rsidR="005738F3" w:rsidRDefault="005738F3" w:rsidP="00416AEF">
            <w:pPr>
              <w:pStyle w:val="Tekst3"/>
            </w:pPr>
            <w:r>
              <w:t>Hver dag lærer vi børnene om vigtigheden af en god personlig hygiejne som f.eks. at vaske sine hænder ordentligt og vi drøfter konsekvenserne af manglen heraf. Her bliver skabt et læringsmiljø om sygdomme, bakterier, smitsomhed m.m. Vi laver ”forsøg” hvor vi viser børnene visuelt hvad bakterier er, ved at lade dem hoste, snotte og røre ved at stykke toastbrød, samtidig med</w:t>
            </w:r>
            <w:r w:rsidR="00CB2839">
              <w:t xml:space="preserve"> at</w:t>
            </w:r>
            <w:r>
              <w:t xml:space="preserve"> et rent stykke toastbrød bliver lagt i hver sin pose. Her er børnene med til at se udviklingen i hvordan det ene toastbrød mugner lang tid før det andet.</w:t>
            </w:r>
          </w:p>
          <w:p w14:paraId="7ACE4368" w14:textId="77777777" w:rsidR="003E756C" w:rsidRPr="007400E9" w:rsidRDefault="005738F3" w:rsidP="00ED7F1D">
            <w:pPr>
              <w:pStyle w:val="Tekst3"/>
            </w:pPr>
            <w:r>
              <w:t>I spise situationerne snakker vi med børnene om indholdet i deres madkasser, hvor vi oplyser børnene om ernæring, sundhed og livsstil</w:t>
            </w:r>
            <w:r w:rsidR="006F55CC">
              <w:t>,</w:t>
            </w:r>
            <w:r>
              <w:t xml:space="preserve"> som spiller en vigtig</w:t>
            </w:r>
            <w:r w:rsidR="006F55CC">
              <w:t xml:space="preserve"> og betydningsfuld</w:t>
            </w:r>
            <w:r>
              <w:t xml:space="preserve"> r</w:t>
            </w:r>
            <w:r w:rsidR="003A002D">
              <w:t>olle i den kropslige udvikling.</w:t>
            </w:r>
          </w:p>
        </w:tc>
      </w:tr>
    </w:tbl>
    <w:p w14:paraId="616D24B1" w14:textId="77777777" w:rsidR="00954E38" w:rsidRDefault="00954E38">
      <w:pPr>
        <w:spacing w:line="240" w:lineRule="auto"/>
      </w:pPr>
      <w:r>
        <w:br w:type="page"/>
      </w:r>
    </w:p>
    <w:p w14:paraId="33257F01"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4493E00C" w14:textId="77777777" w:rsidTr="00416AEF">
        <w:trPr>
          <w:cantSplit/>
        </w:trPr>
        <w:tc>
          <w:tcPr>
            <w:tcW w:w="7087" w:type="dxa"/>
          </w:tcPr>
          <w:p w14:paraId="408627FF" w14:textId="77777777" w:rsidR="00954E38" w:rsidRPr="00084F73" w:rsidRDefault="00954E38" w:rsidP="00416AEF">
            <w:pPr>
              <w:pStyle w:val="Overskrift2"/>
              <w:rPr>
                <w:color w:val="CD1626" w:themeColor="accent2"/>
              </w:rPr>
            </w:pPr>
            <w:r w:rsidRPr="00954E38">
              <w:rPr>
                <w:color w:val="CD1626" w:themeColor="accent2"/>
              </w:rPr>
              <w:t>Natur, udeliv og science</w:t>
            </w:r>
          </w:p>
          <w:p w14:paraId="75B94B48"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08A0DB4"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2B3C98AB" w14:textId="77777777" w:rsidR="00954E38" w:rsidRPr="00B02D50" w:rsidRDefault="00954E38" w:rsidP="00416AEF">
            <w:pPr>
              <w:pStyle w:val="Byline"/>
            </w:pPr>
            <w:r w:rsidRPr="00954E38">
              <w:t>Den styrkede pædagogiske læreplan, Rammer og indhold, s. 44-45</w:t>
            </w:r>
          </w:p>
        </w:tc>
        <w:tc>
          <w:tcPr>
            <w:tcW w:w="2551" w:type="dxa"/>
          </w:tcPr>
          <w:p w14:paraId="4EB9AFA3" w14:textId="77777777" w:rsidR="00954E38" w:rsidRDefault="00954E38" w:rsidP="00416AEF">
            <w:pPr>
              <w:jc w:val="right"/>
              <w:rPr>
                <w:color w:val="0077B3" w:themeColor="accent1"/>
              </w:rPr>
            </w:pPr>
            <w:r>
              <w:rPr>
                <w:noProof/>
                <w:color w:val="0077B3" w:themeColor="accent1"/>
                <w:lang w:eastAsia="da-DK"/>
              </w:rPr>
              <w:drawing>
                <wp:inline distT="0" distB="0" distL="0" distR="0" wp14:anchorId="0944DE86" wp14:editId="32198097">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78071269"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01E6E5F" w14:textId="77777777" w:rsidTr="00416AEF">
        <w:tc>
          <w:tcPr>
            <w:tcW w:w="9638" w:type="dxa"/>
          </w:tcPr>
          <w:p w14:paraId="425A2F1F" w14:textId="77777777" w:rsidR="00954E38" w:rsidRPr="00954E38" w:rsidRDefault="00954E38" w:rsidP="00954E38">
            <w:pPr>
              <w:pStyle w:val="Tekst4"/>
              <w:ind w:left="284"/>
            </w:pPr>
            <w:r w:rsidRPr="00954E38">
              <w:t>Pædagogiske mål for læreplanstemaet:</w:t>
            </w:r>
          </w:p>
          <w:p w14:paraId="18CE7E2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CB2385"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65D04141" w14:textId="77777777" w:rsidTr="00416AEF">
        <w:tc>
          <w:tcPr>
            <w:tcW w:w="9638" w:type="dxa"/>
          </w:tcPr>
          <w:p w14:paraId="6A7D102B" w14:textId="77777777" w:rsidR="00954E38" w:rsidRDefault="00954E38" w:rsidP="00416AEF">
            <w:pPr>
              <w:pStyle w:val="Tekst5rd"/>
            </w:pPr>
            <w:r w:rsidRPr="00954E38">
              <w:t>Hvordan understøtter vores pædagogiske læringsmiljø, at børnene gør sig erfaringer med natur, udeliv og science?</w:t>
            </w:r>
          </w:p>
          <w:p w14:paraId="5AE243C5" w14:textId="77777777" w:rsidR="00954E38" w:rsidRDefault="00954E38" w:rsidP="00416AEF">
            <w:pPr>
              <w:pStyle w:val="Tekst1rd"/>
            </w:pPr>
            <w:r w:rsidRPr="005D3542">
              <w:t>Herunder, hvordan vores pædagogiske læringsmiljø:</w:t>
            </w:r>
          </w:p>
          <w:p w14:paraId="354EC9F6" w14:textId="77777777" w:rsidR="00954E38" w:rsidRDefault="00954E38" w:rsidP="00954E38">
            <w:pPr>
              <w:pStyle w:val="Bullettekst3rd"/>
            </w:pPr>
            <w:r>
              <w:t xml:space="preserve">Understøtter de to pædagogiske mål for temaet Natur, udeliv og science </w:t>
            </w:r>
          </w:p>
          <w:p w14:paraId="2AA6C3B3" w14:textId="77777777" w:rsidR="00954E38" w:rsidRDefault="00954E38" w:rsidP="00954E38">
            <w:pPr>
              <w:pStyle w:val="Bullettekst3rd"/>
            </w:pPr>
            <w:r>
              <w:t xml:space="preserve">Tager udgangspunkt i det fælles pædagogiske grundlag </w:t>
            </w:r>
          </w:p>
          <w:p w14:paraId="5AAE81FE" w14:textId="77777777" w:rsidR="00954E38" w:rsidRDefault="00954E38" w:rsidP="00416AEF">
            <w:pPr>
              <w:pStyle w:val="Bullettekst3rd"/>
              <w:spacing w:after="240"/>
            </w:pPr>
            <w:r w:rsidRPr="00954E38">
              <w:t>Ses i samspil med de øvrige læreplanstemaer.</w:t>
            </w:r>
          </w:p>
          <w:p w14:paraId="73BDD08D" w14:textId="77777777" w:rsidR="00CB2839" w:rsidRDefault="00CB2839" w:rsidP="00416AEF">
            <w:pPr>
              <w:pStyle w:val="Tekst3"/>
            </w:pPr>
            <w:r>
              <w:t>Vi har en viden om, at naturen er et livsbekræftende, spændende og lærerigt rum for det 0-6 årige barn. Et aktivt udeliv, giver barnet mulighed for at kunne udfolde sig, giver lyst til at udforske og eksperimentere, samt styrker velvære og den sansemotoriske udvikling. Vi synliggør derfor, at natur og udeliv er en af vores grundværdier i vores børnehus, ved at bruge naturen som et ekstra læringsrum hver dag, og ved at være en del af Grønne Spirer og have det grønne flag.</w:t>
            </w:r>
          </w:p>
          <w:p w14:paraId="53F6A4E9" w14:textId="77777777" w:rsidR="00CB2839" w:rsidRDefault="00CB2839" w:rsidP="00416AEF">
            <w:pPr>
              <w:pStyle w:val="Tekst3"/>
            </w:pPr>
            <w:r>
              <w:t xml:space="preserve">Hvert år sender vi to medarbejdere på Grønne Spirer kursus. Her får vi fornyet viden og inspiration, og på den måde sikrer vi os, at være kompetente til at løfte opgaven i hvordan vi kan inddrage naturen og dens faciliteter, i vores hverdag sammen med børnene. </w:t>
            </w:r>
          </w:p>
          <w:p w14:paraId="382169DE" w14:textId="77777777" w:rsidR="003A002D" w:rsidRDefault="004254FA" w:rsidP="00416AEF">
            <w:pPr>
              <w:pStyle w:val="Tekst3"/>
            </w:pPr>
            <w:r>
              <w:t>Vores børnehus ligger som tidligere beskrevet, meget centralt i forhold til at have adgang til strand, skov og grønne områder</w:t>
            </w:r>
            <w:r w:rsidR="00DE1096">
              <w:t>,</w:t>
            </w:r>
            <w:r>
              <w:t xml:space="preserve"> som vi hver uge tænker ind som et ekstra læringsrum. </w:t>
            </w:r>
          </w:p>
          <w:p w14:paraId="74E740B6" w14:textId="77777777" w:rsidR="00BD5A3C" w:rsidRDefault="00DE1096" w:rsidP="00416AEF">
            <w:pPr>
              <w:pStyle w:val="Tekst3"/>
            </w:pPr>
            <w:r>
              <w:t>V</w:t>
            </w:r>
            <w:r w:rsidR="003A002D">
              <w:t xml:space="preserve">i er beriget med en stor kolonihave med en </w:t>
            </w:r>
            <w:r w:rsidR="004254FA">
              <w:t>tilhørende bålhytte</w:t>
            </w:r>
            <w:r>
              <w:t>, som vi</w:t>
            </w:r>
            <w:r w:rsidR="003A002D">
              <w:t xml:space="preserve"> hvert forår, sommer og efterår</w:t>
            </w:r>
            <w:r>
              <w:t xml:space="preserve"> benytter på ugentlig basis til at udfolde vores pædagogiske praksis.</w:t>
            </w:r>
            <w:r w:rsidR="003A002D">
              <w:t xml:space="preserve"> I</w:t>
            </w:r>
            <w:r>
              <w:t xml:space="preserve"> kolonihave</w:t>
            </w:r>
            <w:r w:rsidR="003A002D">
              <w:t>n</w:t>
            </w:r>
            <w:r>
              <w:t xml:space="preserve"> har vi rig mulighed for at lave bålaktiviteter, snitte med dolke, finde insekter og andre dyr s</w:t>
            </w:r>
            <w:r w:rsidR="003A002D">
              <w:t>om vi kan studere og undersøge. V</w:t>
            </w:r>
            <w:r>
              <w:t>i kan smage på havens frugter, bær</w:t>
            </w:r>
            <w:r w:rsidR="003A002D">
              <w:t xml:space="preserve"> og nødder – alt efter årstiden, </w:t>
            </w:r>
            <w:r>
              <w:t xml:space="preserve">klatrer </w:t>
            </w:r>
            <w:r w:rsidR="003A002D">
              <w:t>i træer, laver huler og benytte</w:t>
            </w:r>
            <w:r>
              <w:t xml:space="preserve"> haven til forskellige arrangementer. F.eks. holder vi hvert år </w:t>
            </w:r>
            <w:r w:rsidR="004B259F">
              <w:t>en sommerfest for forældre og børn</w:t>
            </w:r>
            <w:r w:rsidR="003A002D">
              <w:t>, og B</w:t>
            </w:r>
            <w:r w:rsidR="00BD5A3C">
              <w:t>ørnehuset fejrer</w:t>
            </w:r>
            <w:r w:rsidR="004B259F">
              <w:t xml:space="preserve"> </w:t>
            </w:r>
            <w:r>
              <w:t>Sct. Hans fest</w:t>
            </w:r>
            <w:r w:rsidR="00BD5A3C">
              <w:t xml:space="preserve"> sammen med børnene</w:t>
            </w:r>
            <w:r>
              <w:t xml:space="preserve">, hvor vi sender heksen afsted til Bloksbjerg. </w:t>
            </w:r>
          </w:p>
          <w:p w14:paraId="66AA88DD" w14:textId="77777777" w:rsidR="00DE1096" w:rsidRDefault="00DE1096" w:rsidP="00416AEF">
            <w:pPr>
              <w:pStyle w:val="Tekst3"/>
            </w:pPr>
            <w:r>
              <w:lastRenderedPageBreak/>
              <w:t>Vi har valgt at minimere brugen af legeredskaber i kolonihaven, da vi ønsker at give børnene mulighed for at udnytte og udfolde deres kreativitet og fantasi ved at bruge de ting som naturen stiller til rådighed</w:t>
            </w:r>
            <w:r w:rsidR="004B259F">
              <w:t>. På den måde kan et stykke brænde let blive forvandlet til en bazooka, og pinde kan blive til tryllestave og kæpheste.</w:t>
            </w:r>
            <w:r w:rsidR="00BD5A3C">
              <w:t xml:space="preserve"> Især i kolonihaven kan vi opleve</w:t>
            </w:r>
            <w:r w:rsidR="009F4F8F">
              <w:t xml:space="preserve"> at science delen kommer til udtryk og </w:t>
            </w:r>
            <w:r w:rsidR="00BD5A3C">
              <w:t>får frit spil. H</w:t>
            </w:r>
            <w:r w:rsidR="009F4F8F">
              <w:t xml:space="preserve">er </w:t>
            </w:r>
            <w:r w:rsidR="00BD5A3C">
              <w:t xml:space="preserve">erfarer vi tit at børnene </w:t>
            </w:r>
            <w:r w:rsidR="009F4F8F">
              <w:t>begynde</w:t>
            </w:r>
            <w:r w:rsidR="00BD5A3C">
              <w:t>r</w:t>
            </w:r>
            <w:r w:rsidR="009F4F8F">
              <w:t xml:space="preserve"> og lege med de matematiske aspekter</w:t>
            </w:r>
            <w:r w:rsidR="006E7761">
              <w:t xml:space="preserve">, og en råben fra den ene ende af haven til den anden kan sagtens lyde; ”Hvem kan finde den største gren?” eller når diskussionen om hvis sten der er tungest starter, og de går i gang med at måle og veje for at afklare sagen. Vores pædagogiske opgave er lade børnene </w:t>
            </w:r>
            <w:r w:rsidR="00215013">
              <w:t>eksperimentere</w:t>
            </w:r>
            <w:r w:rsidR="006E7761">
              <w:t xml:space="preserve">, afprøve, skabe forståelse og vi skal støtte børnene i at se muligheder og potentiale. </w:t>
            </w:r>
            <w:r w:rsidR="009F4F8F">
              <w:t xml:space="preserve">  </w:t>
            </w:r>
            <w:r w:rsidR="004B259F">
              <w:t xml:space="preserve">  </w:t>
            </w:r>
          </w:p>
          <w:p w14:paraId="37518524" w14:textId="77777777" w:rsidR="00744ED7" w:rsidRDefault="004B259F" w:rsidP="00416AEF">
            <w:pPr>
              <w:pStyle w:val="Tekst3"/>
            </w:pPr>
            <w:r>
              <w:t>Hvert år deltager børnehaven i en landsdækkende skraldeindsamling, som giver anledning til</w:t>
            </w:r>
            <w:r w:rsidR="00BD5A3C">
              <w:t xml:space="preserve"> at være</w:t>
            </w:r>
            <w:r>
              <w:t xml:space="preserve"> undre</w:t>
            </w:r>
            <w:r w:rsidR="00BD5A3C">
              <w:t xml:space="preserve">nde, </w:t>
            </w:r>
            <w:r>
              <w:t>nysgerrig</w:t>
            </w:r>
            <w:r w:rsidR="00BD5A3C">
              <w:t>e</w:t>
            </w:r>
            <w:r>
              <w:t xml:space="preserve"> og u</w:t>
            </w:r>
            <w:r w:rsidR="00BD5A3C">
              <w:t>ndersøgende i forhold til hvad</w:t>
            </w:r>
            <w:r>
              <w:t xml:space="preserve"> affald</w:t>
            </w:r>
            <w:r w:rsidR="00BD5A3C">
              <w:t xml:space="preserve"> er</w:t>
            </w:r>
            <w:r>
              <w:t>,</w:t>
            </w:r>
            <w:r w:rsidR="00BD5A3C">
              <w:t xml:space="preserve"> hvorfor det bliver smidt i naturen, hvad det gør ved naturen, om det kan</w:t>
            </w:r>
            <w:r>
              <w:t xml:space="preserve"> bruge</w:t>
            </w:r>
            <w:r w:rsidR="00BD5A3C">
              <w:t>s</w:t>
            </w:r>
            <w:r>
              <w:t xml:space="preserve"> til noget, </w:t>
            </w:r>
            <w:r w:rsidR="00BD5A3C">
              <w:t>og er det</w:t>
            </w:r>
            <w:r>
              <w:t xml:space="preserve"> farligt</w:t>
            </w:r>
            <w:r w:rsidR="00215013">
              <w:t>?</w:t>
            </w:r>
            <w:r>
              <w:t xml:space="preserve"> </w:t>
            </w:r>
            <w:r w:rsidR="00744ED7">
              <w:t>Disse spørgsmål åbner børnenes øjne og forståelse for bæredygtighed, ressourcer, genbrug og påfund.</w:t>
            </w:r>
          </w:p>
          <w:p w14:paraId="4D6D7D69" w14:textId="77777777" w:rsidR="00794ABE" w:rsidRDefault="00744ED7" w:rsidP="00416AEF">
            <w:pPr>
              <w:pStyle w:val="Tekst3"/>
            </w:pPr>
            <w:r>
              <w:t>I og med at vi bruger uderummet så aktivt som vi gør, er det</w:t>
            </w:r>
            <w:r w:rsidR="00BD5A3C">
              <w:t xml:space="preserve"> </w:t>
            </w:r>
            <w:r w:rsidR="00794ABE">
              <w:t>aktuelt for os at give børnene viden om og forståelse af vejrfænomener og årstider. Vi skaber sammenhænge for børnene, så de erfarer at det er smart at tage regntøj på når det regner. Vi snakker med børnene om hvad de fire forskellige årstider hver især har at t</w:t>
            </w:r>
            <w:r w:rsidR="00D80127">
              <w:t>ilbyde af naturfænomener og hvordan man kan spotte og kende dem fra hinanden</w:t>
            </w:r>
            <w:r w:rsidR="009F4F8F">
              <w:t>. H</w:t>
            </w:r>
            <w:r w:rsidR="00794ABE">
              <w:t>er kan snakken om dyreliv også komme til udtryk</w:t>
            </w:r>
            <w:r w:rsidR="009F4F8F">
              <w:t xml:space="preserve">, for hvad er vinterhi og hvorfor bliver en larve til en sommerfugl? Vi snakker om fødekæder, og formidler forskellen mellem rovdyr og planteædere, pattedyr og dyr som ligger æg. Vi kigger i bøger og læser sammen med børnene om dette, hvis vi mangler viden og forklaring. </w:t>
            </w:r>
          </w:p>
          <w:p w14:paraId="7C70FBFC" w14:textId="77777777" w:rsidR="00D80127" w:rsidRPr="00D80127" w:rsidRDefault="00215013" w:rsidP="00416AEF">
            <w:pPr>
              <w:pStyle w:val="Tekst3"/>
            </w:pPr>
            <w:r w:rsidRPr="00D80127">
              <w:t>I uderummet er der mulighed for at understøtte kropslige kompetencer, fordi at børnene oplever forskelle på f.eks</w:t>
            </w:r>
            <w:r w:rsidR="0068454C" w:rsidRPr="00D80127">
              <w:t>.</w:t>
            </w:r>
            <w:r w:rsidRPr="00D80127">
              <w:t xml:space="preserve"> underlag</w:t>
            </w:r>
            <w:r w:rsidR="0068454C" w:rsidRPr="00D80127">
              <w:t xml:space="preserve"> som græs, jord, asfalt osv.</w:t>
            </w:r>
            <w:r w:rsidRPr="00D80127">
              <w:t>, niveauforskelle</w:t>
            </w:r>
            <w:r w:rsidR="0068454C" w:rsidRPr="00D80127">
              <w:t xml:space="preserve"> som at gå op og ned af bakker, og at kunne bevæge sig på ujævnt terræn. </w:t>
            </w:r>
            <w:r w:rsidR="00A408FA" w:rsidRPr="00D80127">
              <w:t xml:space="preserve">Der er plads til alle typer leg og udfoldelse. </w:t>
            </w:r>
          </w:p>
          <w:p w14:paraId="157FE065" w14:textId="77777777" w:rsidR="00BD5DA0" w:rsidRPr="007400E9" w:rsidRDefault="0068454C" w:rsidP="00D80127">
            <w:pPr>
              <w:pStyle w:val="Tekst3"/>
            </w:pPr>
            <w:r>
              <w:t xml:space="preserve">Endvidere er en af sidegevinsterne ved at bruge naturen som et ekstra læringsrum, at børnene i den grad udvikler og styrker deres </w:t>
            </w:r>
            <w:r w:rsidR="00FB3FC7">
              <w:t xml:space="preserve">personlige og </w:t>
            </w:r>
            <w:r>
              <w:t xml:space="preserve">sociale kompetencer. Vi oplever at naturen bliver et fælles tredje for børnene, og på den måde kan nye </w:t>
            </w:r>
            <w:r w:rsidR="00FB3FC7">
              <w:t xml:space="preserve">betydningsfulde </w:t>
            </w:r>
            <w:r>
              <w:t>relationer skabes</w:t>
            </w:r>
            <w:r w:rsidR="00FB3FC7">
              <w:t>.</w:t>
            </w:r>
            <w:r>
              <w:t xml:space="preserve"> Konflikterne minimeres i uderummet,</w:t>
            </w:r>
            <w:r w:rsidR="00FB3FC7">
              <w:t xml:space="preserve"> og børnene bliver mere rummelige overfor mangfoldighed i børnenes indbyrdes lege. De formår at inkludere hinanden i deres legefællesskaber, da udfoldelsesmulighederne og fantasien får frit spil</w:t>
            </w:r>
            <w:r w:rsidR="00A408FA">
              <w:t xml:space="preserve"> og vi oplever at børnene får større overskud til at forhandle, formidle og hjælpe hinanden, så de får skabt et fællesskab og en børnekultur, som de alle kan føle sig som medejere af</w:t>
            </w:r>
          </w:p>
        </w:tc>
      </w:tr>
      <w:tr w:rsidR="00DE1096" w14:paraId="00170B75" w14:textId="77777777" w:rsidTr="00416AEF">
        <w:tc>
          <w:tcPr>
            <w:tcW w:w="9638" w:type="dxa"/>
          </w:tcPr>
          <w:p w14:paraId="01644E28" w14:textId="77777777" w:rsidR="00DE1096" w:rsidRPr="00954E38" w:rsidRDefault="00DE1096" w:rsidP="00416AEF">
            <w:pPr>
              <w:pStyle w:val="Tekst5rd"/>
            </w:pPr>
          </w:p>
        </w:tc>
      </w:tr>
    </w:tbl>
    <w:p w14:paraId="0F1F4074" w14:textId="77777777" w:rsidR="00954E38" w:rsidRDefault="00954E38">
      <w:pPr>
        <w:spacing w:line="240" w:lineRule="auto"/>
      </w:pPr>
    </w:p>
    <w:p w14:paraId="3CF862E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6CCE91AE" w14:textId="77777777" w:rsidTr="00416AEF">
        <w:trPr>
          <w:cantSplit/>
        </w:trPr>
        <w:tc>
          <w:tcPr>
            <w:tcW w:w="7087" w:type="dxa"/>
          </w:tcPr>
          <w:p w14:paraId="1FF78445" w14:textId="77777777" w:rsidR="00954E38" w:rsidRPr="00084F73" w:rsidRDefault="00954E38" w:rsidP="00416AEF">
            <w:pPr>
              <w:pStyle w:val="Overskrift2"/>
              <w:rPr>
                <w:color w:val="CD1626" w:themeColor="accent2"/>
              </w:rPr>
            </w:pPr>
            <w:r w:rsidRPr="00954E38">
              <w:rPr>
                <w:color w:val="CD1626" w:themeColor="accent2"/>
              </w:rPr>
              <w:t>Kultur, æstetik og fællesskab</w:t>
            </w:r>
          </w:p>
          <w:p w14:paraId="759A037C"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084A3A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B8653CB" w14:textId="77777777" w:rsidR="00954E38" w:rsidRPr="00B02D50" w:rsidRDefault="00954E38" w:rsidP="00416AEF">
            <w:pPr>
              <w:pStyle w:val="Byline"/>
            </w:pPr>
            <w:r w:rsidRPr="00954E38">
              <w:t>Den styrkede pædagogiske læreplan, Rammer og indhold, s. 46-47</w:t>
            </w:r>
          </w:p>
        </w:tc>
        <w:tc>
          <w:tcPr>
            <w:tcW w:w="2551" w:type="dxa"/>
          </w:tcPr>
          <w:p w14:paraId="1B4979B3" w14:textId="77777777" w:rsidR="00954E38" w:rsidRDefault="00954E38" w:rsidP="00416AEF">
            <w:pPr>
              <w:jc w:val="right"/>
              <w:rPr>
                <w:color w:val="0077B3" w:themeColor="accent1"/>
              </w:rPr>
            </w:pPr>
            <w:r>
              <w:rPr>
                <w:noProof/>
                <w:color w:val="0077B3" w:themeColor="accent1"/>
                <w:lang w:eastAsia="da-DK"/>
              </w:rPr>
              <w:drawing>
                <wp:inline distT="0" distB="0" distL="0" distR="0" wp14:anchorId="1766E664" wp14:editId="61A15362">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BB7AF41"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ABB0438" w14:textId="77777777" w:rsidTr="00416AEF">
        <w:tc>
          <w:tcPr>
            <w:tcW w:w="9638" w:type="dxa"/>
          </w:tcPr>
          <w:p w14:paraId="60CB31F2" w14:textId="77777777" w:rsidR="00954E38" w:rsidRPr="00954E38" w:rsidRDefault="00954E38" w:rsidP="00416AEF">
            <w:pPr>
              <w:pStyle w:val="Tekst4"/>
              <w:ind w:left="284"/>
            </w:pPr>
            <w:r w:rsidRPr="00954E38">
              <w:lastRenderedPageBreak/>
              <w:t>Pædagogiske mål for læreplanstemaet:</w:t>
            </w:r>
          </w:p>
          <w:p w14:paraId="6E47E8E1"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57BDE304"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7EAA2A8F" w14:textId="77777777" w:rsidTr="00416AEF">
        <w:tc>
          <w:tcPr>
            <w:tcW w:w="9638" w:type="dxa"/>
          </w:tcPr>
          <w:p w14:paraId="639DA42B" w14:textId="77777777" w:rsidR="00954E38" w:rsidRDefault="00954E38" w:rsidP="00416AEF">
            <w:pPr>
              <w:pStyle w:val="Tekst5rd"/>
            </w:pPr>
            <w:r w:rsidRPr="00954E38">
              <w:t>Hvordan understøtter vores pædagogiske læringsmiljø, at børnene gør sig erfaringer med kultur, æstetik og fællesskab?</w:t>
            </w:r>
          </w:p>
          <w:p w14:paraId="31AFFEEE" w14:textId="77777777" w:rsidR="00954E38" w:rsidRDefault="00954E38" w:rsidP="00416AEF">
            <w:pPr>
              <w:pStyle w:val="Tekst1rd"/>
            </w:pPr>
            <w:r w:rsidRPr="005D3542">
              <w:t>Herunder, hvordan vores pædagogiske læringsmiljø:</w:t>
            </w:r>
          </w:p>
          <w:p w14:paraId="47D3CD39" w14:textId="77777777" w:rsidR="00954E38" w:rsidRDefault="00954E38" w:rsidP="00416AEF">
            <w:pPr>
              <w:pStyle w:val="Bullettekst3rd"/>
            </w:pPr>
            <w:r w:rsidRPr="00954E38">
              <w:t>Understøtter de to pædagogiske mål for temaet Kultur, æstetik og fælle</w:t>
            </w:r>
            <w:r>
              <w:t>s</w:t>
            </w:r>
            <w:r w:rsidRPr="00954E38">
              <w:t>skab</w:t>
            </w:r>
          </w:p>
          <w:p w14:paraId="2374D89A" w14:textId="77777777" w:rsidR="00954E38" w:rsidRDefault="00954E38" w:rsidP="00416AEF">
            <w:pPr>
              <w:pStyle w:val="Bullettekst3rd"/>
            </w:pPr>
            <w:r>
              <w:t xml:space="preserve">Tager udgangspunkt i det fælles pædagogiske grundlag </w:t>
            </w:r>
          </w:p>
          <w:p w14:paraId="54A65E11" w14:textId="77777777" w:rsidR="00954E38" w:rsidRDefault="00954E38" w:rsidP="00416AEF">
            <w:pPr>
              <w:pStyle w:val="Bullettekst3rd"/>
              <w:spacing w:after="240"/>
            </w:pPr>
            <w:r w:rsidRPr="00954E38">
              <w:t>Ses i samspil med de øvrige læreplanstemaer.</w:t>
            </w:r>
          </w:p>
          <w:p w14:paraId="0D738F04" w14:textId="77777777" w:rsidR="007B6FD4" w:rsidRPr="007B6FD4" w:rsidRDefault="00A408FA" w:rsidP="00416AEF">
            <w:pPr>
              <w:pStyle w:val="Tekst3"/>
              <w:rPr>
                <w:color w:val="FF0000"/>
              </w:rPr>
            </w:pPr>
            <w:r w:rsidRPr="00BD5DA0">
              <w:t>I</w:t>
            </w:r>
            <w:r w:rsidR="00D80127">
              <w:t xml:space="preserve"> Bogense Private Børnehus</w:t>
            </w:r>
            <w:r w:rsidRPr="00BD5DA0">
              <w:t xml:space="preserve"> Sct. Anna har vi udarbejdet et fælles pædagogisk grundlag for hvilket slags dagtilbud vi ønsker at være og har synliggjort dette via </w:t>
            </w:r>
            <w:r w:rsidR="007B6FD4" w:rsidRPr="00BD5DA0">
              <w:t>plancher i vores engangsparti. På den måde giver vi alle f</w:t>
            </w:r>
            <w:r w:rsidRPr="00BD5DA0">
              <w:t>orældr</w:t>
            </w:r>
            <w:r w:rsidR="00D80127">
              <w:t>e</w:t>
            </w:r>
            <w:r w:rsidRPr="00BD5DA0">
              <w:t xml:space="preserve"> mulighed for at vælge</w:t>
            </w:r>
            <w:r w:rsidR="007B6FD4" w:rsidRPr="00BD5DA0">
              <w:t xml:space="preserve"> om kultur, normer og værdier stemmer overens med deres forventninger til deres barns pasningsordning. </w:t>
            </w:r>
          </w:p>
          <w:p w14:paraId="254241F4" w14:textId="77777777" w:rsidR="00BD5DA0" w:rsidRDefault="00BD5DA0" w:rsidP="00416AEF">
            <w:pPr>
              <w:pStyle w:val="Tekst3"/>
            </w:pPr>
            <w:r>
              <w:t>E</w:t>
            </w:r>
            <w:r w:rsidR="00D80127">
              <w:t>t af vores pædagogiske grundlag</w:t>
            </w:r>
            <w:r>
              <w:t xml:space="preserve"> er</w:t>
            </w:r>
            <w:r w:rsidR="00D80127">
              <w:t>,</w:t>
            </w:r>
            <w:r>
              <w:t xml:space="preserve"> at arbejde ud fra at vores børnehus skal være et godt sted </w:t>
            </w:r>
            <w:r w:rsidR="00D80127">
              <w:t>og gro, og hvor vi vægter kerneopgaven</w:t>
            </w:r>
            <w:r>
              <w:t xml:space="preserve">, at skabe trivsel, højst. </w:t>
            </w:r>
            <w:r w:rsidR="00743B9A">
              <w:t xml:space="preserve">Vi bruger de nye styrkede pædagogiske læreplaner til at skabe rammerne og strukturen for vores praksis, </w:t>
            </w:r>
            <w:r w:rsidR="00B21902">
              <w:t xml:space="preserve">og vi bruger vores evalueringskultur til at reflektere, tilrettelægge, justere, tilpasse og udføre vores pædagogiske arbejde. På den måde sikrer vi at vores pædagogiske læreplaner er dynamiske og i udvikling. Vi har for øje at lade børnene blive medskabere og deltagende i husets dokumentation og evaluering, så vi inddrager et børneperspektiv i vores tilgang til vores pædagogiske praksis. </w:t>
            </w:r>
          </w:p>
          <w:p w14:paraId="79E8FBA3" w14:textId="77777777" w:rsidR="007B6FD4" w:rsidRDefault="00B21902" w:rsidP="00416AEF">
            <w:pPr>
              <w:pStyle w:val="Tekst3"/>
            </w:pPr>
            <w:r>
              <w:t xml:space="preserve">Vi </w:t>
            </w:r>
            <w:r w:rsidR="00A012C2">
              <w:t>etablerer</w:t>
            </w:r>
            <w:r>
              <w:t xml:space="preserve"> læringsmiljøer hvor alle kulturer og samfundsklasser er ligeværdige, og </w:t>
            </w:r>
            <w:r w:rsidR="007B6FD4">
              <w:t>hvor</w:t>
            </w:r>
            <w:r>
              <w:t xml:space="preserve"> vi</w:t>
            </w:r>
            <w:r w:rsidR="007B6FD4">
              <w:t xml:space="preserve"> samarbejde</w:t>
            </w:r>
            <w:r>
              <w:t>r</w:t>
            </w:r>
            <w:r w:rsidR="007B6FD4">
              <w:t xml:space="preserve"> på tværs af alder og stuer, så vi giver børnene mulighed for at indgå i forskellige fællesskaber og danne relationer på kryds og tværs. </w:t>
            </w:r>
          </w:p>
          <w:p w14:paraId="7A0A9FC9" w14:textId="77777777" w:rsidR="00A012C2" w:rsidRDefault="00A012C2" w:rsidP="00416AEF">
            <w:pPr>
              <w:pStyle w:val="Tekst3"/>
            </w:pPr>
            <w:r>
              <w:t>Vi tilbyder alle børn mange og forskellige kulturelle oplevelser og indtryk, ved at;</w:t>
            </w:r>
          </w:p>
          <w:p w14:paraId="04A0E0BA" w14:textId="77777777" w:rsidR="00A012C2" w:rsidRDefault="00A012C2" w:rsidP="00A012C2">
            <w:pPr>
              <w:pStyle w:val="Tekst3"/>
              <w:numPr>
                <w:ilvl w:val="0"/>
                <w:numId w:val="39"/>
              </w:numPr>
            </w:pPr>
            <w:r>
              <w:t>Tage på biblioteket og se teaterforestillinger</w:t>
            </w:r>
          </w:p>
          <w:p w14:paraId="2AD9F90B" w14:textId="77777777" w:rsidR="00A012C2" w:rsidRDefault="00A012C2" w:rsidP="00A012C2">
            <w:pPr>
              <w:pStyle w:val="Tekst3"/>
              <w:numPr>
                <w:ilvl w:val="0"/>
                <w:numId w:val="39"/>
              </w:numPr>
            </w:pPr>
            <w:r>
              <w:t>Vi besøger kirken og deltager i julegudstjeneste</w:t>
            </w:r>
          </w:p>
          <w:p w14:paraId="0733DAB0" w14:textId="77777777" w:rsidR="00A012C2" w:rsidRDefault="00A012C2" w:rsidP="00A012C2">
            <w:pPr>
              <w:pStyle w:val="Tekst3"/>
              <w:numPr>
                <w:ilvl w:val="0"/>
                <w:numId w:val="39"/>
              </w:numPr>
            </w:pPr>
            <w:r>
              <w:t>Vi afholder halloween og skærer græskar</w:t>
            </w:r>
          </w:p>
          <w:p w14:paraId="6B59548C" w14:textId="77777777" w:rsidR="00A012C2" w:rsidRDefault="00A012C2" w:rsidP="00A012C2">
            <w:pPr>
              <w:pStyle w:val="Tekst3"/>
              <w:numPr>
                <w:ilvl w:val="0"/>
                <w:numId w:val="39"/>
              </w:numPr>
            </w:pPr>
            <w:r>
              <w:t>Vi holder Sct. Hans fest og laver hekse til bålet</w:t>
            </w:r>
          </w:p>
          <w:p w14:paraId="5D0D6B0E" w14:textId="77777777" w:rsidR="00A012C2" w:rsidRDefault="00A012C2" w:rsidP="00A012C2">
            <w:pPr>
              <w:pStyle w:val="Tekst3"/>
              <w:numPr>
                <w:ilvl w:val="0"/>
                <w:numId w:val="39"/>
              </w:numPr>
            </w:pPr>
            <w:r>
              <w:t>Vi holder Lucia-optog</w:t>
            </w:r>
          </w:p>
          <w:p w14:paraId="66D0DD03" w14:textId="77777777" w:rsidR="00A012C2" w:rsidRDefault="00A012C2" w:rsidP="00416AEF">
            <w:pPr>
              <w:pStyle w:val="Tekst3"/>
              <w:numPr>
                <w:ilvl w:val="0"/>
                <w:numId w:val="39"/>
              </w:numPr>
            </w:pPr>
            <w:r>
              <w:t>Vi har fastelavnsfest og klippe/klistre pynt, slår katten af tønden</w:t>
            </w:r>
          </w:p>
          <w:p w14:paraId="75BBAFA0" w14:textId="77777777" w:rsidR="00A012C2" w:rsidRDefault="00A012C2" w:rsidP="00416AEF">
            <w:pPr>
              <w:pStyle w:val="Tekst3"/>
              <w:numPr>
                <w:ilvl w:val="0"/>
                <w:numId w:val="39"/>
              </w:numPr>
            </w:pPr>
            <w:r>
              <w:t>Vi laver udstilling på Frivilligcenter Sløjfen</w:t>
            </w:r>
          </w:p>
          <w:p w14:paraId="3C4D90C6" w14:textId="77777777" w:rsidR="00A958B8" w:rsidRDefault="00A958B8" w:rsidP="00416AEF">
            <w:pPr>
              <w:pStyle w:val="Tekst3"/>
              <w:numPr>
                <w:ilvl w:val="0"/>
                <w:numId w:val="39"/>
              </w:numPr>
            </w:pPr>
            <w:r>
              <w:t>Fejre fødselsdage</w:t>
            </w:r>
          </w:p>
          <w:p w14:paraId="06B7DB51" w14:textId="77777777" w:rsidR="00A958B8" w:rsidRDefault="00A958B8" w:rsidP="00416AEF">
            <w:pPr>
              <w:pStyle w:val="Tekst3"/>
              <w:numPr>
                <w:ilvl w:val="0"/>
                <w:numId w:val="39"/>
              </w:numPr>
            </w:pPr>
            <w:r>
              <w:t>Støtter op om legeaftaler</w:t>
            </w:r>
          </w:p>
          <w:p w14:paraId="56656EAB" w14:textId="77777777" w:rsidR="00A958B8" w:rsidRDefault="00A958B8" w:rsidP="00416AEF">
            <w:pPr>
              <w:pStyle w:val="Tekst3"/>
              <w:numPr>
                <w:ilvl w:val="0"/>
                <w:numId w:val="39"/>
              </w:numPr>
            </w:pPr>
            <w:r>
              <w:lastRenderedPageBreak/>
              <w:t>Oplevelser fra lokalsamfundet (krabber, høns, æbler)</w:t>
            </w:r>
          </w:p>
          <w:p w14:paraId="0C537176" w14:textId="77777777" w:rsidR="00D80127" w:rsidRDefault="00A012C2" w:rsidP="00416AEF">
            <w:pPr>
              <w:pStyle w:val="Tekst3"/>
            </w:pPr>
            <w:r>
              <w:t>I disse tiltag skaber vi en vekslen mellem at være tilskuere og aktive deltagere</w:t>
            </w:r>
            <w:r w:rsidR="009E21AF">
              <w:t xml:space="preserve"> for</w:t>
            </w:r>
            <w:r w:rsidR="00D13BB0">
              <w:t xml:space="preserve"> at inspirere børnene med forskellige kulturelle indtryk</w:t>
            </w:r>
            <w:r w:rsidR="00464385">
              <w:t xml:space="preserve"> og udtryksformer</w:t>
            </w:r>
            <w:r w:rsidR="009E21AF">
              <w:t>. Disse processer er med til at danne grobund for</w:t>
            </w:r>
            <w:r w:rsidR="00464385">
              <w:t xml:space="preserve"> at de senere i livet bliver kreative og innovative, med en god forståelse for vores multikulturelle samfund.</w:t>
            </w:r>
            <w:r w:rsidR="009E21AF">
              <w:t xml:space="preserve"> </w:t>
            </w:r>
          </w:p>
          <w:p w14:paraId="78347F73" w14:textId="77777777" w:rsidR="005E0DE3" w:rsidRDefault="009E21AF" w:rsidP="00416AEF">
            <w:pPr>
              <w:pStyle w:val="Tekst3"/>
            </w:pPr>
            <w:r>
              <w:t>Læringsmiljøet indeholder</w:t>
            </w:r>
            <w:r w:rsidR="00464385">
              <w:t xml:space="preserve"> æstetiske muligheder, hvor </w:t>
            </w:r>
            <w:r>
              <w:t>vi er procesorienteret frem for resultatorienteret. Det betyder at det enkelte barn kan</w:t>
            </w:r>
            <w:r w:rsidR="00464385">
              <w:t xml:space="preserve"> gå til og fra, </w:t>
            </w:r>
            <w:r>
              <w:t xml:space="preserve">lade sig inspirere, reflektere og skabe flere læringsmuligheder ved selv at </w:t>
            </w:r>
            <w:r w:rsidR="00464385">
              <w:t xml:space="preserve">bestemme hvornår </w:t>
            </w:r>
            <w:r>
              <w:t xml:space="preserve">et produkt </w:t>
            </w:r>
            <w:r w:rsidR="00464385">
              <w:t>er færdigt</w:t>
            </w:r>
            <w:r>
              <w:t xml:space="preserve"> – hvis det nogensinde bliver færdigt</w:t>
            </w:r>
            <w:r w:rsidR="00464385">
              <w:t>.</w:t>
            </w:r>
            <w:r>
              <w:t xml:space="preserve"> Vi stiller </w:t>
            </w:r>
            <w:r w:rsidR="005E0DE3">
              <w:t>redskaber, materialer</w:t>
            </w:r>
            <w:r>
              <w:t xml:space="preserve">, medier </w:t>
            </w:r>
            <w:r w:rsidR="005E0DE3">
              <w:t>og andre udtryksformer</w:t>
            </w:r>
            <w:r>
              <w:t xml:space="preserve"> til rådighed</w:t>
            </w:r>
            <w:r w:rsidR="005E0DE3">
              <w:t xml:space="preserve"> gennem hele dagen, noget er fuldt tilgængeligt, andet tilbydes med voksen støtte.</w:t>
            </w:r>
            <w:r>
              <w:t xml:space="preserve"> </w:t>
            </w:r>
          </w:p>
          <w:p w14:paraId="110A58D7" w14:textId="77777777" w:rsidR="00965400" w:rsidRDefault="0084779A" w:rsidP="00416AEF">
            <w:pPr>
              <w:pStyle w:val="Tekst3"/>
            </w:pPr>
            <w:r>
              <w:t>Når vi læser historier</w:t>
            </w:r>
            <w:r w:rsidR="00965400">
              <w:t>, ser film, leger og fortæller</w:t>
            </w:r>
            <w:r>
              <w:t>, inspirere</w:t>
            </w:r>
            <w:r w:rsidR="00965400">
              <w:t>r</w:t>
            </w:r>
            <w:r>
              <w:t xml:space="preserve"> og understøtte</w:t>
            </w:r>
            <w:r w:rsidR="00965400">
              <w:t>r vi</w:t>
            </w:r>
            <w:r>
              <w:t xml:space="preserve"> børnenes </w:t>
            </w:r>
            <w:r w:rsidR="00965400">
              <w:t xml:space="preserve">æstetiske læreprocesser, hvor børnene erfarer og danner deres fortolkning på et udefrakommende input, og gør det til deres eget. Her styrkes </w:t>
            </w:r>
            <w:r w:rsidR="00A958B8">
              <w:t>børnenes</w:t>
            </w:r>
            <w:r w:rsidR="00965400">
              <w:t xml:space="preserve"> </w:t>
            </w:r>
            <w:r>
              <w:t>engagement, fantasi, kreativitet og nysgerrig</w:t>
            </w:r>
            <w:r w:rsidR="00965400">
              <w:t>hed, fordi vi giver rum til at børnene se</w:t>
            </w:r>
            <w:r w:rsidR="00D80127">
              <w:t>lv er herre over indholdet. V</w:t>
            </w:r>
            <w:r w:rsidR="00965400">
              <w:t>i understøtter denne proces ved at opstille fleksible og inspirerende rammer så legen kan udfoldes. Vi følger børnenes spor og er opmærksomme på vores positionering</w:t>
            </w:r>
            <w:r w:rsidR="00A958B8">
              <w:t xml:space="preserve"> som voksne</w:t>
            </w:r>
            <w:r w:rsidR="00965400">
              <w:t xml:space="preserve"> i forhold til at gå foran, ved siden af og bagved barnet/legen.</w:t>
            </w:r>
          </w:p>
          <w:p w14:paraId="54FEDF89" w14:textId="77777777" w:rsidR="009E21AF" w:rsidRDefault="009E21AF" w:rsidP="00416AEF">
            <w:pPr>
              <w:pStyle w:val="Tekst3"/>
            </w:pPr>
          </w:p>
          <w:p w14:paraId="50D263C9" w14:textId="77777777" w:rsidR="005E0DE3" w:rsidRDefault="005E0DE3" w:rsidP="00416AEF">
            <w:pPr>
              <w:pStyle w:val="Tekst3"/>
            </w:pPr>
          </w:p>
          <w:p w14:paraId="324AE7C4" w14:textId="77777777" w:rsidR="00D13BB0" w:rsidRPr="007400E9" w:rsidRDefault="00D13BB0" w:rsidP="00416AEF">
            <w:pPr>
              <w:pStyle w:val="Tekst3"/>
            </w:pPr>
          </w:p>
        </w:tc>
      </w:tr>
    </w:tbl>
    <w:p w14:paraId="612FA06A" w14:textId="77777777" w:rsidR="00433B67" w:rsidRDefault="00433B67">
      <w:pPr>
        <w:spacing w:line="240" w:lineRule="auto"/>
      </w:pPr>
      <w:r>
        <w:br w:type="page"/>
      </w:r>
    </w:p>
    <w:p w14:paraId="7B29F512"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7BDE743F" w14:textId="77777777" w:rsidTr="001D4135">
        <w:trPr>
          <w:cantSplit/>
          <w:trHeight w:hRule="exact" w:val="3232"/>
        </w:trPr>
        <w:tc>
          <w:tcPr>
            <w:tcW w:w="7087" w:type="dxa"/>
            <w:tcBorders>
              <w:top w:val="nil"/>
              <w:bottom w:val="nil"/>
            </w:tcBorders>
          </w:tcPr>
          <w:p w14:paraId="13ABA954" w14:textId="77777777" w:rsidR="002773B3" w:rsidRPr="002773B3" w:rsidRDefault="002773B3" w:rsidP="00416AEF">
            <w:pPr>
              <w:pStyle w:val="Overskrift1"/>
            </w:pPr>
            <w:r>
              <w:t>Evalueringskultur</w:t>
            </w:r>
          </w:p>
        </w:tc>
        <w:tc>
          <w:tcPr>
            <w:tcW w:w="2608" w:type="dxa"/>
            <w:tcBorders>
              <w:top w:val="nil"/>
              <w:bottom w:val="nil"/>
            </w:tcBorders>
          </w:tcPr>
          <w:p w14:paraId="3B8BC3AC" w14:textId="77777777" w:rsidR="002773B3" w:rsidRPr="002773B3" w:rsidRDefault="002773B3" w:rsidP="001D4135">
            <w:r>
              <w:rPr>
                <w:noProof/>
                <w:lang w:eastAsia="da-DK"/>
              </w:rPr>
              <w:drawing>
                <wp:inline distT="0" distB="0" distL="0" distR="0" wp14:anchorId="0508B444" wp14:editId="39F84A21">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01EA221"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616BE504" w14:textId="77777777" w:rsidTr="002773B3">
        <w:tc>
          <w:tcPr>
            <w:tcW w:w="9638" w:type="dxa"/>
            <w:tcMar>
              <w:top w:w="454" w:type="dxa"/>
            </w:tcMar>
          </w:tcPr>
          <w:p w14:paraId="523E8E99"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44F16FC7"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7D5A0A38" w14:textId="77777777" w:rsidR="002773B3" w:rsidRPr="002773B3" w:rsidRDefault="002773B3" w:rsidP="002773B3">
            <w:pPr>
              <w:pStyle w:val="Tekst2"/>
            </w:pPr>
            <w:r w:rsidRPr="002773B3">
              <w:t>Evalueringen skal offentliggøres.</w:t>
            </w:r>
          </w:p>
          <w:p w14:paraId="0246F9E3"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ED3089" w14:textId="77777777" w:rsidR="002773B3" w:rsidRDefault="002773B3" w:rsidP="002773B3">
            <w:pPr>
              <w:pStyle w:val="Byline"/>
              <w:spacing w:after="510"/>
            </w:pPr>
            <w:r w:rsidRPr="002773B3">
              <w:t>Den styrkede pædagogiske læreplan, Rammer og indhold, s. 50-51</w:t>
            </w:r>
          </w:p>
        </w:tc>
      </w:tr>
    </w:tbl>
    <w:p w14:paraId="033DB4EE"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0F8ABE7E" w14:textId="77777777" w:rsidTr="002773B3">
        <w:tc>
          <w:tcPr>
            <w:tcW w:w="9638" w:type="dxa"/>
          </w:tcPr>
          <w:p w14:paraId="7152C634"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58BAAD15" w14:textId="77777777" w:rsidR="002773B3" w:rsidRDefault="002773B3" w:rsidP="002773B3">
      <w:pPr>
        <w:pStyle w:val="MiniPara"/>
      </w:pPr>
    </w:p>
    <w:tbl>
      <w:tblPr>
        <w:tblStyle w:val="Question"/>
        <w:tblW w:w="9781" w:type="dxa"/>
        <w:tblLayout w:type="fixed"/>
        <w:tblCellMar>
          <w:top w:w="369" w:type="dxa"/>
          <w:bottom w:w="227" w:type="dxa"/>
        </w:tblCellMar>
        <w:tblLook w:val="04A0" w:firstRow="1" w:lastRow="0" w:firstColumn="1" w:lastColumn="0" w:noHBand="0" w:noVBand="1"/>
      </w:tblPr>
      <w:tblGrid>
        <w:gridCol w:w="9781"/>
      </w:tblGrid>
      <w:tr w:rsidR="002773B3" w14:paraId="4AC21D2F" w14:textId="77777777" w:rsidTr="00272370">
        <w:tc>
          <w:tcPr>
            <w:tcW w:w="9781" w:type="dxa"/>
          </w:tcPr>
          <w:p w14:paraId="0C8ED92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5F2D241A"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61CED41B"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56AC07C5" w14:textId="77777777" w:rsidR="00C56ECD" w:rsidRPr="009E21AB" w:rsidRDefault="005A425A" w:rsidP="00A97097">
            <w:pPr>
              <w:pStyle w:val="Tekst3"/>
              <w:spacing w:line="276" w:lineRule="auto"/>
            </w:pPr>
            <w:r>
              <w:rPr>
                <w:i/>
                <w:iCs/>
              </w:rPr>
              <w:br/>
            </w:r>
            <w:r w:rsidR="00C56ECD" w:rsidRPr="009E21AB">
              <w:t>Vores pædagogiske grundlag i Bogense Private Børnehus Sct. Anna er, at det skal være et godt sted at gro, og hvor trivsel vægtes højst, så der gives grobund for at barnet har gode</w:t>
            </w:r>
            <w:r w:rsidR="00CC3EA7">
              <w:t xml:space="preserve"> betingelser og</w:t>
            </w:r>
            <w:r w:rsidR="00C56ECD" w:rsidRPr="009E21AB">
              <w:t xml:space="preserve"> forudsætninger for at udvikle sig.</w:t>
            </w:r>
            <w:r w:rsidR="00A737C5">
              <w:t xml:space="preserve"> </w:t>
            </w:r>
            <w:r w:rsidR="00CC3EA7">
              <w:t>Vi ønsker gennem de næste</w:t>
            </w:r>
            <w:r w:rsidR="00C56ECD" w:rsidRPr="009E21AB">
              <w:t xml:space="preserve"> år, at få skabt en kultur i huset, hvor det </w:t>
            </w:r>
            <w:r w:rsidR="00CC3EA7">
              <w:t>at have fokus på hvordan evaluering af børn</w:t>
            </w:r>
            <w:r w:rsidR="00A737C5">
              <w:t>s</w:t>
            </w:r>
            <w:r w:rsidR="00C56ECD" w:rsidRPr="009E21AB">
              <w:t xml:space="preserve"> triv</w:t>
            </w:r>
            <w:r w:rsidR="00CC3EA7">
              <w:t>sel</w:t>
            </w:r>
            <w:r w:rsidR="00C56ECD" w:rsidRPr="009E21AB">
              <w:t xml:space="preserve"> i de forskellige læringsmiljøer, skal være en vigtig del af vores pædagogiske arbejde</w:t>
            </w:r>
            <w:r w:rsidR="00A737C5">
              <w:t xml:space="preserve"> for at sikre læring, udvikling og dannelse</w:t>
            </w:r>
            <w:r w:rsidR="00C56ECD" w:rsidRPr="009E21AB">
              <w:t>.</w:t>
            </w:r>
          </w:p>
          <w:p w14:paraId="20B2E2FD" w14:textId="77777777" w:rsidR="00CC3EA7" w:rsidRDefault="00C56ECD" w:rsidP="00A97097">
            <w:pPr>
              <w:pStyle w:val="Tekst3"/>
              <w:spacing w:line="276" w:lineRule="auto"/>
            </w:pPr>
            <w:r w:rsidRPr="009E21AB">
              <w:lastRenderedPageBreak/>
              <w:t>Ligeledes når vi ser vigtigheden i, at det at være barn har en værd</w:t>
            </w:r>
            <w:r w:rsidR="00CC3EA7">
              <w:t>i i sig selv, vil barnets perspektiv</w:t>
            </w:r>
            <w:r w:rsidRPr="009E21AB">
              <w:t xml:space="preserve"> vægtes ligeså højt</w:t>
            </w:r>
            <w:r w:rsidR="00CC3EA7">
              <w:t>,</w:t>
            </w:r>
            <w:r w:rsidRPr="009E21AB">
              <w:t xml:space="preserve"> som </w:t>
            </w:r>
            <w:r w:rsidR="00CC3EA7">
              <w:t xml:space="preserve">de </w:t>
            </w:r>
            <w:r w:rsidRPr="009E21AB">
              <w:t>observationer</w:t>
            </w:r>
            <w:r w:rsidR="00CC3EA7">
              <w:t xml:space="preserve"> vi som personale gør os, i vores pædagogiske arbejde</w:t>
            </w:r>
            <w:r w:rsidRPr="009E21AB">
              <w:t xml:space="preserve">. </w:t>
            </w:r>
          </w:p>
          <w:p w14:paraId="09BAD643" w14:textId="77777777" w:rsidR="00C56ECD" w:rsidRPr="009E21AB" w:rsidRDefault="00C56ECD" w:rsidP="00A97097">
            <w:pPr>
              <w:pStyle w:val="Tekst3"/>
              <w:spacing w:line="276" w:lineRule="auto"/>
            </w:pPr>
            <w:r w:rsidRPr="009E21AB">
              <w:t>Disse data, både med o</w:t>
            </w:r>
            <w:r w:rsidR="00CC3EA7">
              <w:t>g uden børn, skal bruges til at reflektere over ens eget pædagogiske arbejde, men også i</w:t>
            </w:r>
            <w:r w:rsidRPr="009E21AB">
              <w:t xml:space="preserve"> refleksion</w:t>
            </w:r>
            <w:r w:rsidR="00CC3EA7">
              <w:t xml:space="preserve"> over vores fælles pædagogiske praksis, samt</w:t>
            </w:r>
            <w:r w:rsidRPr="009E21AB">
              <w:t xml:space="preserve"> kollegaer og forældre imellem, så alle vinkler belyses.</w:t>
            </w:r>
          </w:p>
          <w:p w14:paraId="5FBA6D5A" w14:textId="77777777" w:rsidR="009E21AB" w:rsidRPr="009E21AB" w:rsidRDefault="00C56ECD" w:rsidP="00A97097">
            <w:pPr>
              <w:pStyle w:val="Tekst3"/>
              <w:spacing w:line="276" w:lineRule="auto"/>
            </w:pPr>
            <w:r w:rsidRPr="009E21AB">
              <w:t>De nye styrkede pædagogiske læreplaner sætter rammerne og strukturen for vores praksis, og derved kan vores fælles refleksion f.eks. til vores månedlige personalemøder, holdes op imod dette. Ved disse møder vil vi evaluere på månedens</w:t>
            </w:r>
            <w:r w:rsidR="00CC3EA7">
              <w:t xml:space="preserve"> observationer, aktiviteter og</w:t>
            </w:r>
            <w:r w:rsidRPr="009E21AB">
              <w:t xml:space="preserve"> refleksioner, og der vil blive gennemgået hvorvidt og hvordan vi skal justere, tilpasse og tilrettelægge tiltag</w:t>
            </w:r>
            <w:r w:rsidR="00CC3EA7">
              <w:t>, der kan gøre, at vi skaber trivsel, læring, udvikling og dannelse</w:t>
            </w:r>
            <w:r w:rsidR="009E21AB" w:rsidRPr="009E21AB">
              <w:t xml:space="preserve">. </w:t>
            </w:r>
          </w:p>
          <w:p w14:paraId="0E020B90" w14:textId="77777777" w:rsidR="00C56ECD" w:rsidRPr="009E21AB" w:rsidRDefault="009E21AB" w:rsidP="00A97097">
            <w:pPr>
              <w:pStyle w:val="Tekst3"/>
              <w:spacing w:line="276" w:lineRule="auto"/>
            </w:pPr>
            <w:r w:rsidRPr="009E21AB">
              <w:t>Vi vil have en dynamisk tilgang til vores arbejde, og vi ønsker også, at vores lærerplaner hele tiden har mulighed for at være d</w:t>
            </w:r>
            <w:r w:rsidR="00A737C5">
              <w:t>ynamiske, så de</w:t>
            </w:r>
            <w:r w:rsidRPr="009E21AB">
              <w:t xml:space="preserve"> kan justeres og udvikles, hvis det viser sig nødvendigt.</w:t>
            </w:r>
          </w:p>
          <w:p w14:paraId="7F823C12" w14:textId="77777777" w:rsidR="009E21AB" w:rsidRPr="009E21AB" w:rsidRDefault="009E21AB" w:rsidP="00A97097">
            <w:pPr>
              <w:pStyle w:val="Tekst3"/>
              <w:spacing w:line="276" w:lineRule="auto"/>
            </w:pPr>
            <w:r w:rsidRPr="009E21AB">
              <w:t>En gang om året har vi en pædagogisk dag, hvor kun evaluering af læreplanerne står på dagsordenen. Her vil vi gennemgå disse mere i dybden med mulighed for at lave store ændringer.</w:t>
            </w:r>
          </w:p>
          <w:p w14:paraId="4247778C" w14:textId="77777777" w:rsidR="002773B3" w:rsidRPr="00E57D42" w:rsidRDefault="002773B3" w:rsidP="009E21AB">
            <w:pPr>
              <w:pStyle w:val="Tekst3"/>
              <w:spacing w:line="276" w:lineRule="auto"/>
            </w:pPr>
          </w:p>
        </w:tc>
      </w:tr>
    </w:tbl>
    <w:p w14:paraId="13E6806C" w14:textId="77777777" w:rsidR="002773B3" w:rsidRDefault="002773B3" w:rsidP="002773B3">
      <w:pPr>
        <w:pStyle w:val="MiniPara"/>
      </w:pPr>
    </w:p>
    <w:p w14:paraId="0CD97BBD"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7E0B9340" w14:textId="77777777" w:rsidTr="00416AEF">
        <w:tc>
          <w:tcPr>
            <w:tcW w:w="9638" w:type="dxa"/>
          </w:tcPr>
          <w:p w14:paraId="0E6CC699" w14:textId="77777777" w:rsidR="003D7446" w:rsidRPr="007400E9" w:rsidRDefault="003D7446" w:rsidP="00A97097">
            <w:pPr>
              <w:pStyle w:val="Tekst1bl"/>
              <w:spacing w:line="276" w:lineRule="auto"/>
            </w:pPr>
          </w:p>
        </w:tc>
      </w:tr>
    </w:tbl>
    <w:p w14:paraId="1D1CFCE2" w14:textId="77777777" w:rsidR="00E93F10" w:rsidRPr="000D618C" w:rsidRDefault="004722B2" w:rsidP="009E21AB">
      <w:pPr>
        <w:spacing w:line="240" w:lineRule="auto"/>
      </w:pPr>
      <w:r>
        <w:rPr>
          <w:noProof/>
          <w:lang w:eastAsia="da-DK"/>
        </w:rPr>
        <mc:AlternateContent>
          <mc:Choice Requires="wps">
            <w:drawing>
              <wp:anchor distT="0" distB="0" distL="114300" distR="114300" simplePos="0" relativeHeight="251661312" behindDoc="0" locked="0" layoutInCell="1" allowOverlap="1" wp14:anchorId="05409B06" wp14:editId="1A87F027">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38989C76" w14:textId="77777777" w:rsidR="006D57D6" w:rsidRDefault="006D57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9B06"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38989C76" w14:textId="77777777" w:rsidR="006D57D6" w:rsidRDefault="006D57D6"/>
                  </w:txbxContent>
                </v:textbox>
                <w10:wrap anchorx="margin" anchory="page"/>
              </v:shape>
            </w:pict>
          </mc:Fallback>
        </mc:AlternateContent>
      </w: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11E1E" w14:textId="77777777" w:rsidR="000B0B36" w:rsidRDefault="000B0B36" w:rsidP="000A7ADE">
      <w:pPr>
        <w:spacing w:line="240" w:lineRule="auto"/>
      </w:pPr>
      <w:r>
        <w:separator/>
      </w:r>
    </w:p>
  </w:endnote>
  <w:endnote w:type="continuationSeparator" w:id="0">
    <w:p w14:paraId="3757BDFE" w14:textId="77777777" w:rsidR="000B0B36" w:rsidRDefault="000B0B36"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3C54" w14:textId="77777777" w:rsidR="006D57D6" w:rsidRDefault="006D57D6" w:rsidP="003F742D">
    <w:pPr>
      <w:pStyle w:val="Sidefod"/>
      <w:jc w:val="right"/>
    </w:pPr>
    <w:r>
      <w:fldChar w:fldCharType="begin"/>
    </w:r>
    <w:r>
      <w:instrText>PAGE   \* MERGEFORMAT</w:instrText>
    </w:r>
    <w:r>
      <w:fldChar w:fldCharType="separate"/>
    </w:r>
    <w:r w:rsidR="00534E3F">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4096E" w14:textId="77777777" w:rsidR="000B0B36" w:rsidRDefault="000B0B36" w:rsidP="000A7ADE">
      <w:pPr>
        <w:spacing w:line="240" w:lineRule="auto"/>
      </w:pPr>
      <w:r>
        <w:separator/>
      </w:r>
    </w:p>
  </w:footnote>
  <w:footnote w:type="continuationSeparator" w:id="0">
    <w:p w14:paraId="0080F99E" w14:textId="77777777" w:rsidR="000B0B36" w:rsidRDefault="000B0B36"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148A1" w14:textId="77777777" w:rsidR="006D57D6" w:rsidRDefault="006D57D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D875C02"/>
    <w:multiLevelType w:val="hybridMultilevel"/>
    <w:tmpl w:val="75C47A74"/>
    <w:lvl w:ilvl="0" w:tplc="E2CA0F5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B4A01BA"/>
    <w:multiLevelType w:val="hybridMultilevel"/>
    <w:tmpl w:val="EF1222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9"/>
  </w:num>
  <w:num w:numId="13">
    <w:abstractNumId w:val="12"/>
  </w:num>
  <w:num w:numId="14">
    <w:abstractNumId w:val="22"/>
  </w:num>
  <w:num w:numId="15">
    <w:abstractNumId w:val="26"/>
  </w:num>
  <w:num w:numId="16">
    <w:abstractNumId w:val="33"/>
  </w:num>
  <w:num w:numId="17">
    <w:abstractNumId w:val="13"/>
  </w:num>
  <w:num w:numId="18">
    <w:abstractNumId w:val="19"/>
  </w:num>
  <w:num w:numId="19">
    <w:abstractNumId w:val="31"/>
  </w:num>
  <w:num w:numId="20">
    <w:abstractNumId w:val="34"/>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1"/>
  </w:num>
  <w:num w:numId="26">
    <w:abstractNumId w:val="11"/>
  </w:num>
  <w:num w:numId="27">
    <w:abstractNumId w:val="18"/>
  </w:num>
  <w:num w:numId="28">
    <w:abstractNumId w:val="15"/>
  </w:num>
  <w:num w:numId="29">
    <w:abstractNumId w:val="28"/>
  </w:num>
  <w:num w:numId="30">
    <w:abstractNumId w:val="35"/>
  </w:num>
  <w:num w:numId="31">
    <w:abstractNumId w:val="25"/>
  </w:num>
  <w:num w:numId="32">
    <w:abstractNumId w:val="30"/>
  </w:num>
  <w:num w:numId="33">
    <w:abstractNumId w:val="32"/>
  </w:num>
  <w:num w:numId="34">
    <w:abstractNumId w:val="16"/>
  </w:num>
  <w:num w:numId="35">
    <w:abstractNumId w:val="24"/>
  </w:num>
  <w:num w:numId="36">
    <w:abstractNumId w:val="14"/>
  </w:num>
  <w:num w:numId="37">
    <w:abstractNumId w:val="10"/>
  </w:num>
  <w:num w:numId="38">
    <w:abstractNumId w:val="27"/>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0D"/>
    <w:rsid w:val="00014AE7"/>
    <w:rsid w:val="00032D5C"/>
    <w:rsid w:val="00036360"/>
    <w:rsid w:val="00044652"/>
    <w:rsid w:val="000469C8"/>
    <w:rsid w:val="00047E0D"/>
    <w:rsid w:val="0006166D"/>
    <w:rsid w:val="0006204E"/>
    <w:rsid w:val="00074478"/>
    <w:rsid w:val="00074774"/>
    <w:rsid w:val="00084F73"/>
    <w:rsid w:val="0009203D"/>
    <w:rsid w:val="00093365"/>
    <w:rsid w:val="000A0D19"/>
    <w:rsid w:val="000A1D4B"/>
    <w:rsid w:val="000A7ADE"/>
    <w:rsid w:val="000B0B36"/>
    <w:rsid w:val="000B42A5"/>
    <w:rsid w:val="000D27A2"/>
    <w:rsid w:val="000D618C"/>
    <w:rsid w:val="000E0B42"/>
    <w:rsid w:val="000E19B9"/>
    <w:rsid w:val="000E3862"/>
    <w:rsid w:val="000E4523"/>
    <w:rsid w:val="000E6B50"/>
    <w:rsid w:val="000F4819"/>
    <w:rsid w:val="0011037D"/>
    <w:rsid w:val="00110732"/>
    <w:rsid w:val="00120588"/>
    <w:rsid w:val="001235F4"/>
    <w:rsid w:val="00125B15"/>
    <w:rsid w:val="00126ED6"/>
    <w:rsid w:val="00127978"/>
    <w:rsid w:val="0014266A"/>
    <w:rsid w:val="00146EA4"/>
    <w:rsid w:val="00151361"/>
    <w:rsid w:val="001527A1"/>
    <w:rsid w:val="0015568F"/>
    <w:rsid w:val="00165ACC"/>
    <w:rsid w:val="001735AF"/>
    <w:rsid w:val="00182693"/>
    <w:rsid w:val="00185236"/>
    <w:rsid w:val="001858F2"/>
    <w:rsid w:val="0019454B"/>
    <w:rsid w:val="001A38A0"/>
    <w:rsid w:val="001A5D5E"/>
    <w:rsid w:val="001B2E96"/>
    <w:rsid w:val="001C21B6"/>
    <w:rsid w:val="001C56F8"/>
    <w:rsid w:val="001D4135"/>
    <w:rsid w:val="001E5F00"/>
    <w:rsid w:val="0020754D"/>
    <w:rsid w:val="00215013"/>
    <w:rsid w:val="002249B9"/>
    <w:rsid w:val="00243968"/>
    <w:rsid w:val="00247A1D"/>
    <w:rsid w:val="00250699"/>
    <w:rsid w:val="0026430E"/>
    <w:rsid w:val="00272370"/>
    <w:rsid w:val="002773B3"/>
    <w:rsid w:val="00285B5A"/>
    <w:rsid w:val="00292C52"/>
    <w:rsid w:val="00292FFE"/>
    <w:rsid w:val="002A1CEB"/>
    <w:rsid w:val="002A33E1"/>
    <w:rsid w:val="002B45F3"/>
    <w:rsid w:val="002B4601"/>
    <w:rsid w:val="002B7EAD"/>
    <w:rsid w:val="002C525E"/>
    <w:rsid w:val="002C78C8"/>
    <w:rsid w:val="002D42F2"/>
    <w:rsid w:val="002D4703"/>
    <w:rsid w:val="002E171D"/>
    <w:rsid w:val="002F790F"/>
    <w:rsid w:val="003025DD"/>
    <w:rsid w:val="00303FD1"/>
    <w:rsid w:val="00304522"/>
    <w:rsid w:val="00306195"/>
    <w:rsid w:val="00311712"/>
    <w:rsid w:val="0031218E"/>
    <w:rsid w:val="0031301C"/>
    <w:rsid w:val="003166A6"/>
    <w:rsid w:val="00325917"/>
    <w:rsid w:val="00333CD2"/>
    <w:rsid w:val="003425FF"/>
    <w:rsid w:val="0036270F"/>
    <w:rsid w:val="00364CEE"/>
    <w:rsid w:val="00364E96"/>
    <w:rsid w:val="00373C52"/>
    <w:rsid w:val="003A002D"/>
    <w:rsid w:val="003A1C2B"/>
    <w:rsid w:val="003A21CF"/>
    <w:rsid w:val="003B4C9C"/>
    <w:rsid w:val="003C040F"/>
    <w:rsid w:val="003C4FC9"/>
    <w:rsid w:val="003C7386"/>
    <w:rsid w:val="003D4CFD"/>
    <w:rsid w:val="003D7446"/>
    <w:rsid w:val="003E07D7"/>
    <w:rsid w:val="003E3FF8"/>
    <w:rsid w:val="003E45D1"/>
    <w:rsid w:val="003E62E8"/>
    <w:rsid w:val="003E756C"/>
    <w:rsid w:val="003F742D"/>
    <w:rsid w:val="00401B93"/>
    <w:rsid w:val="0040554A"/>
    <w:rsid w:val="00416AEF"/>
    <w:rsid w:val="004254FA"/>
    <w:rsid w:val="00433B67"/>
    <w:rsid w:val="00445E4C"/>
    <w:rsid w:val="00446EE5"/>
    <w:rsid w:val="00463080"/>
    <w:rsid w:val="00463DD1"/>
    <w:rsid w:val="00464385"/>
    <w:rsid w:val="004720D7"/>
    <w:rsid w:val="004722B2"/>
    <w:rsid w:val="00477942"/>
    <w:rsid w:val="00477D40"/>
    <w:rsid w:val="00483753"/>
    <w:rsid w:val="00490D68"/>
    <w:rsid w:val="004929B8"/>
    <w:rsid w:val="004A3889"/>
    <w:rsid w:val="004A6503"/>
    <w:rsid w:val="004A7A01"/>
    <w:rsid w:val="004B259F"/>
    <w:rsid w:val="004B409E"/>
    <w:rsid w:val="004C70A4"/>
    <w:rsid w:val="004D14AC"/>
    <w:rsid w:val="004D33B7"/>
    <w:rsid w:val="00503D45"/>
    <w:rsid w:val="00507E9F"/>
    <w:rsid w:val="005111C0"/>
    <w:rsid w:val="005252DB"/>
    <w:rsid w:val="0053392F"/>
    <w:rsid w:val="00534105"/>
    <w:rsid w:val="00534E3F"/>
    <w:rsid w:val="00562570"/>
    <w:rsid w:val="005738F3"/>
    <w:rsid w:val="00587878"/>
    <w:rsid w:val="00592277"/>
    <w:rsid w:val="005A03C3"/>
    <w:rsid w:val="005A425A"/>
    <w:rsid w:val="005B58A8"/>
    <w:rsid w:val="005C05F3"/>
    <w:rsid w:val="005C2EFE"/>
    <w:rsid w:val="005D3542"/>
    <w:rsid w:val="005D401A"/>
    <w:rsid w:val="005D71C6"/>
    <w:rsid w:val="005E0DE3"/>
    <w:rsid w:val="005E1D79"/>
    <w:rsid w:val="005E622C"/>
    <w:rsid w:val="005F2C95"/>
    <w:rsid w:val="005F40AD"/>
    <w:rsid w:val="00601AC8"/>
    <w:rsid w:val="006123DA"/>
    <w:rsid w:val="00613097"/>
    <w:rsid w:val="0061498E"/>
    <w:rsid w:val="006276C0"/>
    <w:rsid w:val="006406AA"/>
    <w:rsid w:val="0064144D"/>
    <w:rsid w:val="00643CAD"/>
    <w:rsid w:val="006503B6"/>
    <w:rsid w:val="006569E1"/>
    <w:rsid w:val="00656DD0"/>
    <w:rsid w:val="00661C97"/>
    <w:rsid w:val="00673E94"/>
    <w:rsid w:val="0068454C"/>
    <w:rsid w:val="00686149"/>
    <w:rsid w:val="006904B0"/>
    <w:rsid w:val="00690550"/>
    <w:rsid w:val="006913C7"/>
    <w:rsid w:val="006A62A6"/>
    <w:rsid w:val="006B6F92"/>
    <w:rsid w:val="006B7B52"/>
    <w:rsid w:val="006C01ED"/>
    <w:rsid w:val="006C0AAE"/>
    <w:rsid w:val="006D57D6"/>
    <w:rsid w:val="006E22B2"/>
    <w:rsid w:val="006E3806"/>
    <w:rsid w:val="006E7761"/>
    <w:rsid w:val="006F1048"/>
    <w:rsid w:val="006F55CC"/>
    <w:rsid w:val="0070357C"/>
    <w:rsid w:val="00733547"/>
    <w:rsid w:val="007400E9"/>
    <w:rsid w:val="00743B9A"/>
    <w:rsid w:val="00744ED7"/>
    <w:rsid w:val="0075051C"/>
    <w:rsid w:val="00777CE1"/>
    <w:rsid w:val="007801A8"/>
    <w:rsid w:val="0078029E"/>
    <w:rsid w:val="00794ABE"/>
    <w:rsid w:val="00797308"/>
    <w:rsid w:val="007B6FD4"/>
    <w:rsid w:val="007B77EE"/>
    <w:rsid w:val="007C03EF"/>
    <w:rsid w:val="007E0770"/>
    <w:rsid w:val="007E0879"/>
    <w:rsid w:val="007E301E"/>
    <w:rsid w:val="007E640A"/>
    <w:rsid w:val="007F019B"/>
    <w:rsid w:val="007F2889"/>
    <w:rsid w:val="00815D8D"/>
    <w:rsid w:val="00824F24"/>
    <w:rsid w:val="00824F33"/>
    <w:rsid w:val="00842900"/>
    <w:rsid w:val="0084779A"/>
    <w:rsid w:val="0085002D"/>
    <w:rsid w:val="008515BE"/>
    <w:rsid w:val="008627AE"/>
    <w:rsid w:val="0086582D"/>
    <w:rsid w:val="00867FAE"/>
    <w:rsid w:val="00887B27"/>
    <w:rsid w:val="00890D09"/>
    <w:rsid w:val="008B4524"/>
    <w:rsid w:val="008B73E6"/>
    <w:rsid w:val="008D50BA"/>
    <w:rsid w:val="008D51AB"/>
    <w:rsid w:val="008E08E9"/>
    <w:rsid w:val="008E472F"/>
    <w:rsid w:val="008E7AB2"/>
    <w:rsid w:val="008F001F"/>
    <w:rsid w:val="008F2EAE"/>
    <w:rsid w:val="009037A2"/>
    <w:rsid w:val="009044C5"/>
    <w:rsid w:val="0092266D"/>
    <w:rsid w:val="00924C1F"/>
    <w:rsid w:val="00946390"/>
    <w:rsid w:val="00946F02"/>
    <w:rsid w:val="00954E38"/>
    <w:rsid w:val="0095554B"/>
    <w:rsid w:val="0096187A"/>
    <w:rsid w:val="00965400"/>
    <w:rsid w:val="009670B2"/>
    <w:rsid w:val="0097159A"/>
    <w:rsid w:val="00972D99"/>
    <w:rsid w:val="009823FA"/>
    <w:rsid w:val="00991BF8"/>
    <w:rsid w:val="00994526"/>
    <w:rsid w:val="00994C0E"/>
    <w:rsid w:val="009A74B6"/>
    <w:rsid w:val="009B0E4C"/>
    <w:rsid w:val="009B10F3"/>
    <w:rsid w:val="009B52F7"/>
    <w:rsid w:val="009B7716"/>
    <w:rsid w:val="009C4229"/>
    <w:rsid w:val="009E1428"/>
    <w:rsid w:val="009E21AB"/>
    <w:rsid w:val="009E21AF"/>
    <w:rsid w:val="009F4F8F"/>
    <w:rsid w:val="00A012C2"/>
    <w:rsid w:val="00A03759"/>
    <w:rsid w:val="00A1179B"/>
    <w:rsid w:val="00A17A44"/>
    <w:rsid w:val="00A20959"/>
    <w:rsid w:val="00A408FA"/>
    <w:rsid w:val="00A44657"/>
    <w:rsid w:val="00A511EB"/>
    <w:rsid w:val="00A523CB"/>
    <w:rsid w:val="00A62C15"/>
    <w:rsid w:val="00A63F15"/>
    <w:rsid w:val="00A64A7B"/>
    <w:rsid w:val="00A71239"/>
    <w:rsid w:val="00A737C5"/>
    <w:rsid w:val="00A75063"/>
    <w:rsid w:val="00A80601"/>
    <w:rsid w:val="00A8734C"/>
    <w:rsid w:val="00A90A3A"/>
    <w:rsid w:val="00A958B8"/>
    <w:rsid w:val="00A9631A"/>
    <w:rsid w:val="00A97097"/>
    <w:rsid w:val="00AB51A4"/>
    <w:rsid w:val="00AC552D"/>
    <w:rsid w:val="00AE7FAD"/>
    <w:rsid w:val="00AF1C12"/>
    <w:rsid w:val="00AF5A55"/>
    <w:rsid w:val="00AF63C4"/>
    <w:rsid w:val="00B02D50"/>
    <w:rsid w:val="00B15CED"/>
    <w:rsid w:val="00B21902"/>
    <w:rsid w:val="00B23B09"/>
    <w:rsid w:val="00B26483"/>
    <w:rsid w:val="00B32B6D"/>
    <w:rsid w:val="00B42263"/>
    <w:rsid w:val="00B460B5"/>
    <w:rsid w:val="00B463B9"/>
    <w:rsid w:val="00B5502A"/>
    <w:rsid w:val="00B56602"/>
    <w:rsid w:val="00B5744E"/>
    <w:rsid w:val="00B65E28"/>
    <w:rsid w:val="00B65F98"/>
    <w:rsid w:val="00B6690C"/>
    <w:rsid w:val="00B67C99"/>
    <w:rsid w:val="00B743E0"/>
    <w:rsid w:val="00BA4E56"/>
    <w:rsid w:val="00BA7141"/>
    <w:rsid w:val="00BB2F93"/>
    <w:rsid w:val="00BD5A3C"/>
    <w:rsid w:val="00BD5DA0"/>
    <w:rsid w:val="00BD7470"/>
    <w:rsid w:val="00BF5585"/>
    <w:rsid w:val="00C3107D"/>
    <w:rsid w:val="00C32DE4"/>
    <w:rsid w:val="00C365A7"/>
    <w:rsid w:val="00C53F99"/>
    <w:rsid w:val="00C56ECD"/>
    <w:rsid w:val="00C56FF5"/>
    <w:rsid w:val="00C7458D"/>
    <w:rsid w:val="00C84D1C"/>
    <w:rsid w:val="00C927DA"/>
    <w:rsid w:val="00C92B24"/>
    <w:rsid w:val="00C96934"/>
    <w:rsid w:val="00C97A55"/>
    <w:rsid w:val="00CB2839"/>
    <w:rsid w:val="00CC1601"/>
    <w:rsid w:val="00CC3EA7"/>
    <w:rsid w:val="00CD4684"/>
    <w:rsid w:val="00CE460E"/>
    <w:rsid w:val="00CE762E"/>
    <w:rsid w:val="00CF28F5"/>
    <w:rsid w:val="00CF408D"/>
    <w:rsid w:val="00D0337F"/>
    <w:rsid w:val="00D0370B"/>
    <w:rsid w:val="00D065DF"/>
    <w:rsid w:val="00D12236"/>
    <w:rsid w:val="00D13BB0"/>
    <w:rsid w:val="00D14CED"/>
    <w:rsid w:val="00D2786E"/>
    <w:rsid w:val="00D34409"/>
    <w:rsid w:val="00D37362"/>
    <w:rsid w:val="00D4660E"/>
    <w:rsid w:val="00D51264"/>
    <w:rsid w:val="00D80127"/>
    <w:rsid w:val="00D85D08"/>
    <w:rsid w:val="00D90FD5"/>
    <w:rsid w:val="00D957D4"/>
    <w:rsid w:val="00DA2623"/>
    <w:rsid w:val="00DA3A75"/>
    <w:rsid w:val="00DB18FB"/>
    <w:rsid w:val="00DC07FE"/>
    <w:rsid w:val="00DD1F7C"/>
    <w:rsid w:val="00DE1096"/>
    <w:rsid w:val="00DE1373"/>
    <w:rsid w:val="00DE1A22"/>
    <w:rsid w:val="00DE3B1C"/>
    <w:rsid w:val="00DE499A"/>
    <w:rsid w:val="00DE4B95"/>
    <w:rsid w:val="00DE70EB"/>
    <w:rsid w:val="00DE75A3"/>
    <w:rsid w:val="00DF4767"/>
    <w:rsid w:val="00E034E5"/>
    <w:rsid w:val="00E205BD"/>
    <w:rsid w:val="00E42830"/>
    <w:rsid w:val="00E42833"/>
    <w:rsid w:val="00E57D42"/>
    <w:rsid w:val="00E621B1"/>
    <w:rsid w:val="00E80963"/>
    <w:rsid w:val="00E84FC5"/>
    <w:rsid w:val="00E93F10"/>
    <w:rsid w:val="00EA60C0"/>
    <w:rsid w:val="00EB6029"/>
    <w:rsid w:val="00EC1CBA"/>
    <w:rsid w:val="00ED09DD"/>
    <w:rsid w:val="00ED2F8D"/>
    <w:rsid w:val="00ED7F1D"/>
    <w:rsid w:val="00F102CA"/>
    <w:rsid w:val="00F1556F"/>
    <w:rsid w:val="00F165E7"/>
    <w:rsid w:val="00F329CC"/>
    <w:rsid w:val="00F3610D"/>
    <w:rsid w:val="00F41769"/>
    <w:rsid w:val="00F5127C"/>
    <w:rsid w:val="00F607E9"/>
    <w:rsid w:val="00F6503D"/>
    <w:rsid w:val="00F67833"/>
    <w:rsid w:val="00F72702"/>
    <w:rsid w:val="00F74A46"/>
    <w:rsid w:val="00F7593D"/>
    <w:rsid w:val="00F87703"/>
    <w:rsid w:val="00F96400"/>
    <w:rsid w:val="00FB2C7A"/>
    <w:rsid w:val="00FB3FC7"/>
    <w:rsid w:val="00FC3135"/>
    <w:rsid w:val="00FC3DF6"/>
    <w:rsid w:val="00FC6CA1"/>
    <w:rsid w:val="00FD0550"/>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25A2A"/>
  <w15:docId w15:val="{8694E99E-17AC-46D2-923D-EDF6C6F8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676461">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sites/default/files/2019-03/7044%20EVA%20SPL%20Publikation_web_1.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1443B4"/>
    <w:rsid w:val="001B353B"/>
    <w:rsid w:val="00276BBA"/>
    <w:rsid w:val="002D2EE1"/>
    <w:rsid w:val="004C67C5"/>
    <w:rsid w:val="00540B61"/>
    <w:rsid w:val="007B40DA"/>
    <w:rsid w:val="008042C2"/>
    <w:rsid w:val="008C6441"/>
    <w:rsid w:val="008F4E75"/>
    <w:rsid w:val="00A5291B"/>
    <w:rsid w:val="00AB5C7B"/>
    <w:rsid w:val="00C92762"/>
    <w:rsid w:val="00CF1188"/>
    <w:rsid w:val="00D93833"/>
    <w:rsid w:val="00DA5818"/>
    <w:rsid w:val="00DA73ED"/>
    <w:rsid w:val="00E539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Børnehuset Sct. Anna</ns:dagtilbudsnavn>
    <ns:aarstal>2020</ns:aarstal>
  </ns:dokumentinfo>
</ns:gsit_EVA_laereplan>
</file>

<file path=customXml/itemProps1.xml><?xml version="1.0" encoding="utf-8"?>
<ds:datastoreItem xmlns:ds="http://schemas.openxmlformats.org/officeDocument/2006/customXml" ds:itemID="{46B60D08-9D14-45CB-9CFF-9F42102DEA00}">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24</TotalTime>
  <Pages>1</Pages>
  <Words>7290</Words>
  <Characters>44470</Characters>
  <Application>Microsoft Office Word</Application>
  <DocSecurity>0</DocSecurity>
  <Lines>370</Lines>
  <Paragraphs>103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51657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Britta Kristensen</cp:lastModifiedBy>
  <cp:revision>7</cp:revision>
  <cp:lastPrinted>2019-11-21T17:16:00Z</cp:lastPrinted>
  <dcterms:created xsi:type="dcterms:W3CDTF">2020-12-17T09:05:00Z</dcterms:created>
  <dcterms:modified xsi:type="dcterms:W3CDTF">2021-02-23T12:36:00Z</dcterms:modified>
</cp:coreProperties>
</file>